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14C" w:rsidRDefault="00C2414C" w:rsidP="00DA3D73">
      <w:pPr>
        <w:pStyle w:val="NormalWeb"/>
        <w:jc w:val="both"/>
        <w:rPr>
          <w:rStyle w:val="Strong"/>
        </w:rPr>
      </w:pPr>
      <w:r>
        <w:rPr>
          <w:rStyle w:val="Strong"/>
        </w:rPr>
        <w:t xml:space="preserve">                                                      П Р О Т О К О Л     № 1 </w:t>
      </w:r>
    </w:p>
    <w:p w:rsidR="00C2414C" w:rsidRDefault="00C2414C" w:rsidP="00DA3D73">
      <w:pPr>
        <w:pStyle w:val="NormalWeb"/>
        <w:jc w:val="both"/>
      </w:pPr>
    </w:p>
    <w:p w:rsidR="00C2414C" w:rsidRDefault="00C2414C" w:rsidP="00DA3D73">
      <w:pPr>
        <w:pStyle w:val="NormalWeb"/>
        <w:jc w:val="both"/>
      </w:pPr>
      <w:r>
        <w:t xml:space="preserve">      На конкурса за заемане длъжността  „Директор” на  ДГ „ Снежанка” град Созопол,  обявен със Заповед № </w:t>
      </w:r>
      <w:r>
        <w:rPr>
          <w:lang w:val="ru-RU"/>
        </w:rPr>
        <w:t>8-</w:t>
      </w:r>
      <w:r>
        <w:rPr>
          <w:lang w:val="en-US"/>
        </w:rPr>
        <w:t>Z</w:t>
      </w:r>
      <w:r>
        <w:rPr>
          <w:lang w:val="ru-RU"/>
        </w:rPr>
        <w:t>-351 / 08. 04. 2019</w:t>
      </w:r>
      <w:r>
        <w:t xml:space="preserve"> г. на Кмета на община Созопол, издадена  на основание чл. 217, ал.3 и ал.5 от ЗПУО и чл. 91 от Кодекса на труда,  Правила за провеждане на конкурса за заемане на длъжността „Директор” на общинска детска градина, утвърдени на 06.01.2017г. от Кмета на Общината  и Заповед №</w:t>
      </w:r>
      <w:r>
        <w:rPr>
          <w:lang w:val="ru-RU"/>
        </w:rPr>
        <w:t xml:space="preserve"> 8- </w:t>
      </w:r>
      <w:r>
        <w:rPr>
          <w:lang w:val="en-US"/>
        </w:rPr>
        <w:t>Z</w:t>
      </w:r>
      <w:r>
        <w:rPr>
          <w:lang w:val="ru-RU"/>
        </w:rPr>
        <w:t>-366 / 10.04.2019</w:t>
      </w:r>
      <w:r>
        <w:t>г. на Кмета на Община Созопол  за определяне на  комисия за допускане на кандидатите, издадена на основание  чл. 93, ал.1и чл.94 от Кодекса на труда.</w:t>
      </w:r>
    </w:p>
    <w:p w:rsidR="00C2414C" w:rsidRDefault="00C2414C" w:rsidP="00DA3D73">
      <w:pPr>
        <w:pStyle w:val="NormalWeb"/>
        <w:jc w:val="both"/>
      </w:pPr>
      <w:r>
        <w:t xml:space="preserve">     Днес, 15.</w:t>
      </w:r>
      <w:r>
        <w:rPr>
          <w:lang w:val="ru-RU"/>
        </w:rPr>
        <w:t>05</w:t>
      </w:r>
      <w:r>
        <w:t>.2019г. от 14.00ч. в Созопол, пл.”Хан Крум”№ 2, се проведе заседание на комисия по допускане на кандидатите в конкурса за заемане длъжността    „Директор” на ДГ „ Снежанка”Созопол.</w:t>
      </w:r>
    </w:p>
    <w:p w:rsidR="00C2414C" w:rsidRPr="0041761B" w:rsidRDefault="00C2414C" w:rsidP="00DA3D73">
      <w:pPr>
        <w:pStyle w:val="NormalWeb"/>
        <w:jc w:val="both"/>
      </w:pPr>
      <w:r>
        <w:t xml:space="preserve">     На заседанието  присъстваха следните членове на комисията:</w:t>
      </w:r>
    </w:p>
    <w:p w:rsidR="00C2414C" w:rsidRDefault="00C2414C" w:rsidP="00DA3D73">
      <w:pPr>
        <w:pStyle w:val="NormalWeb"/>
        <w:jc w:val="both"/>
      </w:pPr>
      <w:r>
        <w:rPr>
          <w:b/>
        </w:rPr>
        <w:t xml:space="preserve">      Председател</w:t>
      </w:r>
      <w:r>
        <w:t xml:space="preserve"> :  Веселина  Спасова – Секретар на община Созопол</w:t>
      </w:r>
    </w:p>
    <w:p w:rsidR="00C2414C" w:rsidRPr="00C34A81" w:rsidRDefault="00C2414C" w:rsidP="00DA3D73">
      <w:pPr>
        <w:pStyle w:val="NormalWeb"/>
        <w:jc w:val="both"/>
      </w:pPr>
      <w:r w:rsidRPr="0041761B">
        <w:t xml:space="preserve">      </w:t>
      </w:r>
      <w:r w:rsidRPr="0041761B">
        <w:rPr>
          <w:b/>
        </w:rPr>
        <w:t xml:space="preserve">Членове:  </w:t>
      </w:r>
      <w:r>
        <w:rPr>
          <w:b/>
        </w:rPr>
        <w:t xml:space="preserve">        </w:t>
      </w:r>
      <w:r w:rsidRPr="0041761B">
        <w:t>Божана Чампарова – Главен юрист</w:t>
      </w:r>
      <w:r w:rsidRPr="0041761B">
        <w:rPr>
          <w:b/>
        </w:rPr>
        <w:t xml:space="preserve"> </w:t>
      </w:r>
      <w:r>
        <w:rPr>
          <w:b/>
        </w:rPr>
        <w:t xml:space="preserve"> </w:t>
      </w:r>
      <w:r w:rsidRPr="00C34A81">
        <w:t>на община Созопол</w:t>
      </w:r>
    </w:p>
    <w:p w:rsidR="00C2414C" w:rsidRDefault="00C2414C" w:rsidP="00DA3D73">
      <w:pPr>
        <w:pStyle w:val="NormalWeb"/>
        <w:jc w:val="both"/>
      </w:pPr>
      <w:r>
        <w:t xml:space="preserve">                                 Катя  Чачева -  Началник отдел „  Бюджет и човешки ресурси” при община Созопол</w:t>
      </w:r>
    </w:p>
    <w:p w:rsidR="00C2414C" w:rsidRPr="00C34A81" w:rsidRDefault="00C2414C" w:rsidP="00C34A81">
      <w:pPr>
        <w:pStyle w:val="NormalWeb"/>
        <w:jc w:val="both"/>
      </w:pPr>
      <w:r>
        <w:t xml:space="preserve">                                 Вяра Милчева  - Ръководител  ДДО „ ОДЗ „ при община Созопол и технически секретар  на конкурсната комисия.</w:t>
      </w:r>
    </w:p>
    <w:p w:rsidR="00C2414C" w:rsidRPr="00E9143C" w:rsidRDefault="00C2414C" w:rsidP="00DA3D73">
      <w:pPr>
        <w:pStyle w:val="NormalWeb"/>
        <w:jc w:val="both"/>
      </w:pPr>
      <w:r>
        <w:t xml:space="preserve">       Председателя на комисията докладва:   В деловодството на община Созопол, в срок от обявяването на конкурса / 10.05.2019г. / са  подадени документи от 1 / един / кандидат. </w:t>
      </w:r>
      <w:r w:rsidRPr="00E0621B">
        <w:rPr>
          <w:b/>
        </w:rPr>
        <w:t>Под № 1 с вх.№ 94-00-1269 /30.04.2019г. са постъпили документи за участие в обявения  конкурс  от Мария Василева Симеонова</w:t>
      </w:r>
      <w:r>
        <w:t>.</w:t>
      </w:r>
    </w:p>
    <w:p w:rsidR="00C2414C" w:rsidRDefault="00C2414C" w:rsidP="00DA3D73">
      <w:pPr>
        <w:pStyle w:val="NormalWeb"/>
        <w:jc w:val="both"/>
      </w:pPr>
      <w:r>
        <w:t xml:space="preserve">       След извършената проверка, комисията  прие входираното  заявление и приложените към него документи, които са в съответствие с предварително обявените изисквания към кандидатите. След кратки разисквания  комисията  прие редовността  на всички представени документи  и взе  следното </w:t>
      </w:r>
    </w:p>
    <w:p w:rsidR="00C2414C" w:rsidRPr="00E0621B" w:rsidRDefault="00C2414C" w:rsidP="00DA3D73">
      <w:pPr>
        <w:pStyle w:val="NormalWeb"/>
        <w:jc w:val="both"/>
      </w:pPr>
      <w:r w:rsidRPr="00E0621B">
        <w:t xml:space="preserve">                                                               </w:t>
      </w:r>
      <w:r w:rsidRPr="00E0621B">
        <w:rPr>
          <w:rStyle w:val="Strong"/>
        </w:rPr>
        <w:t>РЕШЕНИЕ</w:t>
      </w:r>
      <w:r w:rsidRPr="00E0621B">
        <w:t>:</w:t>
      </w:r>
    </w:p>
    <w:p w:rsidR="00C2414C" w:rsidRDefault="00C2414C" w:rsidP="00DA3D73">
      <w:pPr>
        <w:pStyle w:val="NormalWeb"/>
        <w:tabs>
          <w:tab w:val="left" w:pos="5250"/>
        </w:tabs>
        <w:jc w:val="both"/>
      </w:pPr>
      <w:r>
        <w:t> </w:t>
      </w:r>
    </w:p>
    <w:p w:rsidR="00C2414C" w:rsidRDefault="00C2414C" w:rsidP="00DA3D73">
      <w:pPr>
        <w:pStyle w:val="NormalWeb"/>
        <w:jc w:val="both"/>
      </w:pPr>
      <w:r>
        <w:t>I. Допуска до конкурса за заемане на  длъжността  „Директор” на ДГ „Снежанка” Созопол,   участник  под №  1  Мария Василева Симеонова.     </w:t>
      </w:r>
    </w:p>
    <w:p w:rsidR="00C2414C" w:rsidRDefault="00C2414C" w:rsidP="00DA3D73">
      <w:pPr>
        <w:pStyle w:val="plain"/>
        <w:jc w:val="both"/>
      </w:pPr>
      <w:r>
        <w:t>II. Допуснатият кандидат да се яви на 29.05.2019г.от 10.00 ч. в сградата на  община Созопол, пл.”Хан Крум” № 2, стая № 2  за провеждане на   писмения тест. Същият ден ще бъде проведено и интервюто с кандидата  при условие,  че същият  е издържал теста. Допуснатият кандидат е необходимо  да носи  документ за  самоличност.</w:t>
      </w:r>
      <w:r w:rsidRPr="00E0621B">
        <w:t xml:space="preserve"> </w:t>
      </w:r>
      <w:r>
        <w:t xml:space="preserve">  </w:t>
      </w:r>
    </w:p>
    <w:p w:rsidR="00C2414C" w:rsidRDefault="00C2414C" w:rsidP="00DA3D73">
      <w:pPr>
        <w:pStyle w:val="plain"/>
        <w:jc w:val="both"/>
      </w:pPr>
      <w:r>
        <w:rPr>
          <w:lang w:val="en-US"/>
        </w:rPr>
        <w:t>III</w:t>
      </w:r>
      <w:r w:rsidRPr="00E0621B">
        <w:rPr>
          <w:lang w:val="ru-RU"/>
        </w:rPr>
        <w:t>.</w:t>
      </w:r>
      <w:r>
        <w:t>Не допуснати кандидати няма.</w:t>
      </w:r>
    </w:p>
    <w:p w:rsidR="00C2414C" w:rsidRDefault="00C2414C" w:rsidP="00E0621B">
      <w:pPr>
        <w:pStyle w:val="NormalWeb"/>
        <w:jc w:val="both"/>
      </w:pPr>
      <w:r>
        <w:rPr>
          <w:lang w:val="en-US"/>
        </w:rPr>
        <w:t>IV</w:t>
      </w:r>
      <w:r w:rsidRPr="00E0621B">
        <w:rPr>
          <w:lang w:val="ru-RU"/>
        </w:rPr>
        <w:t>.</w:t>
      </w:r>
      <w:r>
        <w:t xml:space="preserve"> Протокола от решението на комисията по допускане на кандидата в конкурса за  заемане длъжността „директор”  на</w:t>
      </w:r>
      <w:r>
        <w:rPr>
          <w:lang w:val="ru-RU"/>
        </w:rPr>
        <w:t xml:space="preserve"> ДГ « Снежанка»  Созопол,</w:t>
      </w:r>
      <w:r>
        <w:t xml:space="preserve"> да се представи на кмета на общината за утвърждаване.</w:t>
      </w:r>
    </w:p>
    <w:p w:rsidR="00C2414C" w:rsidRDefault="00C2414C" w:rsidP="00DA3D73">
      <w:pPr>
        <w:pStyle w:val="NormalWeb"/>
        <w:jc w:val="both"/>
      </w:pPr>
      <w:r>
        <w:t xml:space="preserve"> </w:t>
      </w:r>
      <w:r>
        <w:rPr>
          <w:lang w:val="en-US"/>
        </w:rPr>
        <w:t>V</w:t>
      </w:r>
      <w:r w:rsidRPr="00E0621B">
        <w:rPr>
          <w:lang w:val="ru-RU"/>
        </w:rPr>
        <w:t>.</w:t>
      </w:r>
      <w:r>
        <w:t xml:space="preserve">  Протоколът  от решението на комисията по допускане на кандидата в конкурса за заемане длъжността „Директор” на  ДГ „ Снежанка” Созопол,  да се обяви на информационното табло в сградата на Общинска администрация гр.Созопол, пл.”Хан Крум”№2 , както и на интернет страницата на Общината. </w:t>
      </w:r>
    </w:p>
    <w:p w:rsidR="00C2414C" w:rsidRDefault="00C2414C" w:rsidP="00DA3D73">
      <w:pPr>
        <w:pStyle w:val="NormalWeb"/>
        <w:jc w:val="both"/>
      </w:pPr>
      <w:r>
        <w:t xml:space="preserve">   Комисия:    Председател:  Веселина Спасова                                                    </w:t>
      </w:r>
    </w:p>
    <w:p w:rsidR="00C2414C" w:rsidRDefault="00C2414C" w:rsidP="00DA3D73">
      <w:pPr>
        <w:pStyle w:val="NormalWeb"/>
        <w:jc w:val="both"/>
      </w:pPr>
      <w:r>
        <w:t xml:space="preserve">   Членове</w:t>
      </w:r>
      <w:r>
        <w:rPr>
          <w:rStyle w:val="Strong"/>
        </w:rPr>
        <w:t>:</w:t>
      </w:r>
      <w:r>
        <w:t>     1. Божана Чампарова  п / не се чете /</w:t>
      </w:r>
    </w:p>
    <w:p w:rsidR="00C2414C" w:rsidRDefault="00C2414C" w:rsidP="00DA3D73">
      <w:pPr>
        <w:pStyle w:val="NormalWeb"/>
        <w:jc w:val="both"/>
      </w:pPr>
      <w:r>
        <w:t>                        2. Катя Чачева  п / не се чете /</w:t>
      </w:r>
    </w:p>
    <w:p w:rsidR="00C2414C" w:rsidRDefault="00C2414C" w:rsidP="00DA3D73">
      <w:pPr>
        <w:pStyle w:val="NormalWeb"/>
        <w:jc w:val="both"/>
      </w:pPr>
      <w:r>
        <w:t xml:space="preserve">                        3. Вяра Милчева  п / не се чете /</w:t>
      </w:r>
    </w:p>
    <w:p w:rsidR="00C2414C" w:rsidRDefault="00C2414C" w:rsidP="00DA3D73">
      <w:pPr>
        <w:pStyle w:val="NormalWeb"/>
        <w:jc w:val="both"/>
      </w:pPr>
    </w:p>
    <w:p w:rsidR="00C2414C" w:rsidRDefault="00C2414C" w:rsidP="00DA3D73">
      <w:pPr>
        <w:pStyle w:val="NormalWeb"/>
        <w:jc w:val="both"/>
      </w:pPr>
      <w:r>
        <w:t> </w:t>
      </w:r>
    </w:p>
    <w:p w:rsidR="00C2414C" w:rsidRDefault="00C2414C" w:rsidP="00DA3D73">
      <w:pPr>
        <w:pStyle w:val="NormalWeb"/>
        <w:jc w:val="both"/>
      </w:pPr>
      <w:r>
        <w:t xml:space="preserve">                                                                                                                     </w:t>
      </w:r>
    </w:p>
    <w:p w:rsidR="00C2414C" w:rsidRDefault="00C2414C" w:rsidP="00DA3D73"/>
    <w:p w:rsidR="00C2414C" w:rsidRDefault="00C2414C" w:rsidP="00DA3D73">
      <w:pPr>
        <w:pStyle w:val="NormalWeb"/>
        <w:jc w:val="both"/>
      </w:pPr>
    </w:p>
    <w:p w:rsidR="00C2414C" w:rsidRDefault="00C2414C" w:rsidP="00DA3D73">
      <w:pPr>
        <w:pStyle w:val="NormalWeb"/>
        <w:jc w:val="both"/>
      </w:pPr>
    </w:p>
    <w:p w:rsidR="00C2414C" w:rsidRDefault="00C2414C" w:rsidP="00DA3D73">
      <w:pPr>
        <w:pStyle w:val="NormalWeb"/>
        <w:jc w:val="both"/>
      </w:pPr>
    </w:p>
    <w:p w:rsidR="00C2414C" w:rsidRDefault="00C2414C" w:rsidP="00DA3D73">
      <w:pPr>
        <w:pStyle w:val="NormalWeb"/>
        <w:jc w:val="both"/>
      </w:pPr>
    </w:p>
    <w:p w:rsidR="00C2414C" w:rsidRDefault="00C2414C" w:rsidP="00DA3D73">
      <w:pPr>
        <w:pStyle w:val="NormalWeb"/>
        <w:jc w:val="both"/>
      </w:pPr>
    </w:p>
    <w:p w:rsidR="00C2414C" w:rsidRDefault="00C2414C" w:rsidP="00DA3D73">
      <w:pPr>
        <w:pStyle w:val="NormalWeb"/>
        <w:jc w:val="both"/>
      </w:pPr>
    </w:p>
    <w:p w:rsidR="00C2414C" w:rsidRDefault="00C2414C" w:rsidP="00DA3D73">
      <w:pPr>
        <w:pStyle w:val="NormalWeb"/>
        <w:jc w:val="both"/>
      </w:pPr>
    </w:p>
    <w:p w:rsidR="00C2414C" w:rsidRPr="00223659" w:rsidRDefault="00C2414C" w:rsidP="00802BAA">
      <w:pPr>
        <w:rPr>
          <w:b/>
        </w:rPr>
      </w:pPr>
    </w:p>
    <w:sectPr w:rsidR="00C2414C" w:rsidRPr="00223659" w:rsidSect="002355A9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39" w:right="1892" w:bottom="1616" w:left="1276" w:header="227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414C" w:rsidRDefault="00C2414C">
      <w:r>
        <w:separator/>
      </w:r>
    </w:p>
  </w:endnote>
  <w:endnote w:type="continuationSeparator" w:id="0">
    <w:p w:rsidR="00C2414C" w:rsidRDefault="00C241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4C" w:rsidRPr="001813FB" w:rsidRDefault="00C2414C" w:rsidP="00C32230">
    <w:pPr>
      <w:pBdr>
        <w:bottom w:val="thinThickSmallGap" w:sz="24" w:space="1" w:color="auto"/>
      </w:pBdr>
      <w:ind w:right="-540"/>
      <w:rPr>
        <w:sz w:val="20"/>
        <w:szCs w:val="20"/>
      </w:rPr>
    </w:pPr>
  </w:p>
  <w:p w:rsidR="00C2414C" w:rsidRPr="002642D8" w:rsidRDefault="00C2414C" w:rsidP="00C32230">
    <w:pPr>
      <w:ind w:right="-540"/>
      <w:rPr>
        <w:i/>
        <w:color w:val="333399"/>
        <w:sz w:val="20"/>
        <w:szCs w:val="20"/>
      </w:rPr>
    </w:pPr>
  </w:p>
  <w:p w:rsidR="00C2414C" w:rsidRPr="001267B1" w:rsidRDefault="00C2414C" w:rsidP="0033090E">
    <w:pPr>
      <w:ind w:right="-540"/>
      <w:jc w:val="center"/>
      <w:rPr>
        <w:i/>
        <w:color w:val="333399"/>
        <w:sz w:val="20"/>
        <w:szCs w:val="20"/>
        <w:lang w:val="ru-RU"/>
      </w:rPr>
    </w:pPr>
    <w:r w:rsidRPr="001267B1">
      <w:rPr>
        <w:i/>
        <w:color w:val="333399"/>
        <w:sz w:val="20"/>
        <w:szCs w:val="20"/>
        <w:lang w:val="ru-RU"/>
      </w:rPr>
      <w:t>8130 гр. Созопол,  пл. “Хан Крум” № 2, тел.:+359</w:t>
    </w:r>
    <w:r w:rsidRPr="002642D8">
      <w:rPr>
        <w:i/>
        <w:color w:val="333399"/>
        <w:sz w:val="20"/>
        <w:szCs w:val="20"/>
      </w:rPr>
      <w:t> </w:t>
    </w:r>
    <w:r w:rsidRPr="001267B1">
      <w:rPr>
        <w:i/>
        <w:color w:val="333399"/>
        <w:sz w:val="20"/>
        <w:szCs w:val="20"/>
        <w:lang w:val="ru-RU"/>
      </w:rPr>
      <w:t>550 2 57 01 факс:+359</w:t>
    </w:r>
    <w:r w:rsidRPr="002642D8">
      <w:rPr>
        <w:i/>
        <w:color w:val="333399"/>
        <w:sz w:val="20"/>
        <w:szCs w:val="20"/>
      </w:rPr>
      <w:t> </w:t>
    </w:r>
    <w:r w:rsidRPr="001267B1">
      <w:rPr>
        <w:i/>
        <w:color w:val="333399"/>
        <w:sz w:val="20"/>
        <w:szCs w:val="20"/>
        <w:lang w:val="ru-RU"/>
      </w:rPr>
      <w:t>550 2 24 38</w:t>
    </w:r>
  </w:p>
  <w:p w:rsidR="00C2414C" w:rsidRPr="002642D8" w:rsidRDefault="00C2414C" w:rsidP="00F65F40">
    <w:pPr>
      <w:jc w:val="center"/>
      <w:rPr>
        <w:i/>
        <w:color w:val="333399"/>
        <w:sz w:val="20"/>
        <w:szCs w:val="20"/>
      </w:rPr>
    </w:pPr>
    <w:r w:rsidRPr="002642D8">
      <w:rPr>
        <w:i/>
        <w:color w:val="333399"/>
        <w:sz w:val="20"/>
        <w:szCs w:val="20"/>
      </w:rPr>
      <w:t>e – mail</w:t>
    </w:r>
    <w:r w:rsidRPr="002642D8">
      <w:rPr>
        <w:b/>
        <w:i/>
        <w:color w:val="333399"/>
        <w:sz w:val="20"/>
        <w:szCs w:val="20"/>
      </w:rPr>
      <w:t xml:space="preserve">: obshtina@sozopol.bg, </w:t>
    </w:r>
    <w:r w:rsidRPr="002642D8">
      <w:rPr>
        <w:i/>
        <w:color w:val="333399"/>
        <w:sz w:val="20"/>
        <w:szCs w:val="20"/>
      </w:rPr>
      <w:t xml:space="preserve">web-site: </w:t>
    </w:r>
    <w:r>
      <w:rPr>
        <w:rStyle w:val="Hyperlink"/>
        <w:b/>
        <w:i/>
        <w:color w:val="333399"/>
        <w:sz w:val="20"/>
        <w:szCs w:val="20"/>
      </w:rPr>
      <w:t>www</w:t>
    </w:r>
    <w:r w:rsidRPr="00A83BB4">
      <w:rPr>
        <w:rStyle w:val="Hyperlink"/>
        <w:b/>
        <w:i/>
        <w:color w:val="333399"/>
        <w:sz w:val="20"/>
        <w:szCs w:val="20"/>
      </w:rPr>
      <w:t xml:space="preserve">. </w:t>
    </w:r>
    <w:r>
      <w:rPr>
        <w:rStyle w:val="Hyperlink"/>
        <w:b/>
        <w:i/>
        <w:color w:val="333399"/>
        <w:sz w:val="20"/>
        <w:szCs w:val="20"/>
      </w:rPr>
      <w:t>sozopol</w:t>
    </w:r>
    <w:r w:rsidRPr="00A83BB4">
      <w:rPr>
        <w:rStyle w:val="Hyperlink"/>
        <w:b/>
        <w:i/>
        <w:color w:val="333399"/>
        <w:sz w:val="20"/>
        <w:szCs w:val="20"/>
      </w:rPr>
      <w:t>.</w:t>
    </w:r>
    <w:r>
      <w:rPr>
        <w:rStyle w:val="Hyperlink"/>
        <w:b/>
        <w:i/>
        <w:color w:val="333399"/>
        <w:sz w:val="20"/>
        <w:szCs w:val="20"/>
      </w:rPr>
      <w:t>bg</w:t>
    </w:r>
    <w:r w:rsidRPr="00A83BB4"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t xml:space="preserve">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414C" w:rsidRDefault="00C2414C">
      <w:r>
        <w:separator/>
      </w:r>
    </w:p>
  </w:footnote>
  <w:footnote w:type="continuationSeparator" w:id="0">
    <w:p w:rsidR="00C2414C" w:rsidRDefault="00C241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4C" w:rsidRDefault="00C2414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margin-left:0;margin-top:0;width:484.5pt;height:8in;z-index:-251659776;mso-position-horizontal:center;mso-position-horizontal-relative:margin;mso-position-vertical:center;mso-position-vertical-relative:margin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4C" w:rsidRPr="002642D8" w:rsidRDefault="00C2414C" w:rsidP="00E0425B">
    <w:pPr>
      <w:ind w:right="180"/>
      <w:rPr>
        <w:b/>
        <w:color w:val="333399"/>
        <w:sz w:val="32"/>
        <w:szCs w:val="32"/>
      </w:rPr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Картина 0" o:spid="_x0000_s2050" type="#_x0000_t75" alt="CSB 9001-14001 b&amp;w pos.jpg" style="position:absolute;margin-left:412.45pt;margin-top:6pt;width:96.75pt;height:51.3pt;z-index:251659776;visibility:visible">
          <v:imagedata r:id="rId1" o:title=""/>
        </v:shape>
      </w:pict>
    </w:r>
    <w:r>
      <w:rPr>
        <w:noProof/>
        <w:lang w:eastAsia="bg-BG"/>
      </w:rPr>
      <w:pict>
        <v:shape id="_x0000_s2051" type="#_x0000_t75" style="position:absolute;margin-left:-36.05pt;margin-top:-5.3pt;width:82.55pt;height:82.55pt;z-index:-251657728">
          <v:imagedata r:id="rId2" o:title=""/>
          <w10:wrap side="left"/>
        </v:shape>
        <o:OLEObject Type="Embed" ProgID="CorelPhotoPaint.Image.10" ShapeID="_x0000_s2051" DrawAspect="Content" ObjectID="_1619523102" r:id="rId3"/>
      </w:pict>
    </w:r>
  </w:p>
  <w:p w:rsidR="00C2414C" w:rsidRPr="002642D8" w:rsidRDefault="00C2414C" w:rsidP="006B4277">
    <w:pPr>
      <w:ind w:right="180"/>
      <w:jc w:val="center"/>
      <w:rPr>
        <w:sz w:val="28"/>
        <w:szCs w:val="28"/>
        <w:lang w:val="ru-RU"/>
      </w:rPr>
    </w:pPr>
    <w:r w:rsidRPr="001267B1">
      <w:rPr>
        <w:b/>
        <w:color w:val="333399"/>
        <w:sz w:val="32"/>
        <w:szCs w:val="32"/>
        <w:lang w:val="ru-RU"/>
      </w:rPr>
      <w:t>О Б Щ И Н А   С О З О П О Л</w:t>
    </w:r>
  </w:p>
  <w:p w:rsidR="00C2414C" w:rsidRPr="002642D8" w:rsidRDefault="00C2414C" w:rsidP="00C776F2">
    <w:pPr>
      <w:pBdr>
        <w:bottom w:val="thinThickSmallGap" w:sz="24" w:space="1" w:color="auto"/>
      </w:pBdr>
      <w:rPr>
        <w:b/>
        <w:color w:val="333399"/>
        <w:sz w:val="20"/>
        <w:szCs w:val="20"/>
        <w:lang w:val="ru-RU"/>
      </w:rPr>
    </w:pPr>
  </w:p>
  <w:p w:rsidR="00C2414C" w:rsidRPr="002642D8" w:rsidRDefault="00C2414C" w:rsidP="00C776F2">
    <w:pPr>
      <w:pBdr>
        <w:bottom w:val="thinThickSmallGap" w:sz="24" w:space="1" w:color="auto"/>
      </w:pBdr>
      <w:rPr>
        <w:b/>
        <w:color w:val="333399"/>
        <w:sz w:val="16"/>
        <w:szCs w:val="16"/>
        <w:lang w:val="ru-RU"/>
      </w:rPr>
    </w:pPr>
    <w:r>
      <w:rPr>
        <w:noProof/>
        <w:lang w:eastAsia="bg-BG"/>
      </w:rPr>
      <w:pict>
        <v:shape id="WordPictureWatermark3" o:spid="_x0000_s2052" type="#_x0000_t75" style="position:absolute;margin-left:-18pt;margin-top:-18pt;width:520.5pt;height:9in;z-index:-251658752;mso-position-horizontal-relative:margin;mso-position-vertical-relative:margin">
          <v:imagedata r:id="rId4" o:title="" gain="19661f" blacklevel="22938f"/>
          <w10:wrap anchorx="margin" anchory="margin"/>
        </v:shape>
      </w:pict>
    </w:r>
  </w:p>
  <w:p w:rsidR="00C2414C" w:rsidRPr="002642D8" w:rsidRDefault="00C2414C" w:rsidP="00C32230">
    <w:pPr>
      <w:ind w:right="-540"/>
      <w:jc w:val="center"/>
      <w:rPr>
        <w:color w:val="333399"/>
        <w:sz w:val="20"/>
        <w:szCs w:val="20"/>
        <w:lang w:val="ru-RU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4C" w:rsidRDefault="00C2414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3" type="#_x0000_t75" style="position:absolute;margin-left:0;margin-top:0;width:484.5pt;height:8in;z-index:-251660800;mso-position-horizontal:center;mso-position-horizontal-relative:margin;mso-position-vertical:center;mso-position-vertical-relative:margin">
          <v:imagedata r:id="rId1" o:title="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8E0C7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6D3273B4"/>
    <w:multiLevelType w:val="multilevel"/>
    <w:tmpl w:val="E58E0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4CC2"/>
    <w:rsid w:val="0000040B"/>
    <w:rsid w:val="00006A2D"/>
    <w:rsid w:val="000075FF"/>
    <w:rsid w:val="000122BB"/>
    <w:rsid w:val="00012446"/>
    <w:rsid w:val="00012834"/>
    <w:rsid w:val="00016A6C"/>
    <w:rsid w:val="0002228D"/>
    <w:rsid w:val="0002273B"/>
    <w:rsid w:val="00023A34"/>
    <w:rsid w:val="000307E9"/>
    <w:rsid w:val="00031E79"/>
    <w:rsid w:val="00034E91"/>
    <w:rsid w:val="000351CE"/>
    <w:rsid w:val="000400F6"/>
    <w:rsid w:val="000445E2"/>
    <w:rsid w:val="000500D5"/>
    <w:rsid w:val="0005371D"/>
    <w:rsid w:val="00053B0A"/>
    <w:rsid w:val="0005557F"/>
    <w:rsid w:val="00056C12"/>
    <w:rsid w:val="000572C8"/>
    <w:rsid w:val="00062C33"/>
    <w:rsid w:val="00062FB7"/>
    <w:rsid w:val="000707FA"/>
    <w:rsid w:val="000716A2"/>
    <w:rsid w:val="00072488"/>
    <w:rsid w:val="00072596"/>
    <w:rsid w:val="000736AA"/>
    <w:rsid w:val="00074BB9"/>
    <w:rsid w:val="000757D8"/>
    <w:rsid w:val="00077BDE"/>
    <w:rsid w:val="00080CE6"/>
    <w:rsid w:val="0008250A"/>
    <w:rsid w:val="000837A0"/>
    <w:rsid w:val="000876E5"/>
    <w:rsid w:val="00087D4B"/>
    <w:rsid w:val="0009063C"/>
    <w:rsid w:val="00092422"/>
    <w:rsid w:val="00096626"/>
    <w:rsid w:val="000A14AC"/>
    <w:rsid w:val="000A2A0B"/>
    <w:rsid w:val="000B6622"/>
    <w:rsid w:val="000C10D6"/>
    <w:rsid w:val="000C1285"/>
    <w:rsid w:val="000C1D88"/>
    <w:rsid w:val="000C3B84"/>
    <w:rsid w:val="000C4779"/>
    <w:rsid w:val="000C5113"/>
    <w:rsid w:val="000C5D52"/>
    <w:rsid w:val="000C6FB2"/>
    <w:rsid w:val="000D3406"/>
    <w:rsid w:val="000D49B3"/>
    <w:rsid w:val="000D5210"/>
    <w:rsid w:val="000D63EF"/>
    <w:rsid w:val="000D6AEE"/>
    <w:rsid w:val="000D70A7"/>
    <w:rsid w:val="000D7741"/>
    <w:rsid w:val="000E2745"/>
    <w:rsid w:val="000E3AD8"/>
    <w:rsid w:val="000E62DD"/>
    <w:rsid w:val="000F0481"/>
    <w:rsid w:val="000F2E7B"/>
    <w:rsid w:val="000F5687"/>
    <w:rsid w:val="000F69D9"/>
    <w:rsid w:val="000F7364"/>
    <w:rsid w:val="000F78C7"/>
    <w:rsid w:val="00103F17"/>
    <w:rsid w:val="00110845"/>
    <w:rsid w:val="00113AC0"/>
    <w:rsid w:val="0012160E"/>
    <w:rsid w:val="001267B1"/>
    <w:rsid w:val="00126858"/>
    <w:rsid w:val="00126FD3"/>
    <w:rsid w:val="00127E08"/>
    <w:rsid w:val="00136992"/>
    <w:rsid w:val="00141588"/>
    <w:rsid w:val="00141A2D"/>
    <w:rsid w:val="00142208"/>
    <w:rsid w:val="001447BE"/>
    <w:rsid w:val="00147FC2"/>
    <w:rsid w:val="00151DEA"/>
    <w:rsid w:val="0015715C"/>
    <w:rsid w:val="00162690"/>
    <w:rsid w:val="001666C6"/>
    <w:rsid w:val="0016747C"/>
    <w:rsid w:val="0017061C"/>
    <w:rsid w:val="00173D2D"/>
    <w:rsid w:val="00175724"/>
    <w:rsid w:val="00176C95"/>
    <w:rsid w:val="00180046"/>
    <w:rsid w:val="00181085"/>
    <w:rsid w:val="001813FB"/>
    <w:rsid w:val="001820F9"/>
    <w:rsid w:val="00192A66"/>
    <w:rsid w:val="0019567B"/>
    <w:rsid w:val="00195A58"/>
    <w:rsid w:val="001A02FF"/>
    <w:rsid w:val="001A245D"/>
    <w:rsid w:val="001B131B"/>
    <w:rsid w:val="001B13DF"/>
    <w:rsid w:val="001B2CFC"/>
    <w:rsid w:val="001B4322"/>
    <w:rsid w:val="001B4583"/>
    <w:rsid w:val="001B664F"/>
    <w:rsid w:val="001C2798"/>
    <w:rsid w:val="001C303A"/>
    <w:rsid w:val="001C3206"/>
    <w:rsid w:val="001C4D08"/>
    <w:rsid w:val="001C655F"/>
    <w:rsid w:val="001C79E2"/>
    <w:rsid w:val="001D1D7F"/>
    <w:rsid w:val="001D6E1D"/>
    <w:rsid w:val="001D6E7C"/>
    <w:rsid w:val="001E101B"/>
    <w:rsid w:val="001E257D"/>
    <w:rsid w:val="001E3B6E"/>
    <w:rsid w:val="001E5FA3"/>
    <w:rsid w:val="001F1C2D"/>
    <w:rsid w:val="001F2C2B"/>
    <w:rsid w:val="001F389E"/>
    <w:rsid w:val="001F5D73"/>
    <w:rsid w:val="001F6809"/>
    <w:rsid w:val="001F68B8"/>
    <w:rsid w:val="0020211E"/>
    <w:rsid w:val="00202C91"/>
    <w:rsid w:val="00205BB1"/>
    <w:rsid w:val="00212EFE"/>
    <w:rsid w:val="002209D4"/>
    <w:rsid w:val="00220EA5"/>
    <w:rsid w:val="0022359D"/>
    <w:rsid w:val="00223659"/>
    <w:rsid w:val="00224ECB"/>
    <w:rsid w:val="0023288A"/>
    <w:rsid w:val="002355A9"/>
    <w:rsid w:val="00237612"/>
    <w:rsid w:val="00240888"/>
    <w:rsid w:val="00240D75"/>
    <w:rsid w:val="0024347F"/>
    <w:rsid w:val="00245003"/>
    <w:rsid w:val="00245C48"/>
    <w:rsid w:val="002465CA"/>
    <w:rsid w:val="002544F1"/>
    <w:rsid w:val="00256483"/>
    <w:rsid w:val="0026068E"/>
    <w:rsid w:val="00261EB5"/>
    <w:rsid w:val="0026359D"/>
    <w:rsid w:val="00263FEA"/>
    <w:rsid w:val="002642D8"/>
    <w:rsid w:val="00264861"/>
    <w:rsid w:val="00265B3F"/>
    <w:rsid w:val="00266CA5"/>
    <w:rsid w:val="002748F7"/>
    <w:rsid w:val="00275174"/>
    <w:rsid w:val="00276F1C"/>
    <w:rsid w:val="0028021D"/>
    <w:rsid w:val="00280A7E"/>
    <w:rsid w:val="00282F6A"/>
    <w:rsid w:val="00285C74"/>
    <w:rsid w:val="00285EC5"/>
    <w:rsid w:val="002862BE"/>
    <w:rsid w:val="00290288"/>
    <w:rsid w:val="0029063B"/>
    <w:rsid w:val="00290875"/>
    <w:rsid w:val="0029346D"/>
    <w:rsid w:val="002940DE"/>
    <w:rsid w:val="00294E08"/>
    <w:rsid w:val="002959C0"/>
    <w:rsid w:val="002A1CFF"/>
    <w:rsid w:val="002A3183"/>
    <w:rsid w:val="002A5EFF"/>
    <w:rsid w:val="002A798E"/>
    <w:rsid w:val="002B1C64"/>
    <w:rsid w:val="002B49C0"/>
    <w:rsid w:val="002B6866"/>
    <w:rsid w:val="002C386B"/>
    <w:rsid w:val="002C69EF"/>
    <w:rsid w:val="002C6D92"/>
    <w:rsid w:val="002D0C9A"/>
    <w:rsid w:val="002D2C17"/>
    <w:rsid w:val="002D2F73"/>
    <w:rsid w:val="002D3C67"/>
    <w:rsid w:val="002D57F3"/>
    <w:rsid w:val="002D6917"/>
    <w:rsid w:val="002D7AAF"/>
    <w:rsid w:val="002E266E"/>
    <w:rsid w:val="002E2D6E"/>
    <w:rsid w:val="002E528E"/>
    <w:rsid w:val="002E5D6C"/>
    <w:rsid w:val="002E6A5F"/>
    <w:rsid w:val="002E6AD5"/>
    <w:rsid w:val="002F2E26"/>
    <w:rsid w:val="002F3687"/>
    <w:rsid w:val="002F517D"/>
    <w:rsid w:val="002F53E0"/>
    <w:rsid w:val="002F5648"/>
    <w:rsid w:val="0030356B"/>
    <w:rsid w:val="00304FA5"/>
    <w:rsid w:val="00307DC8"/>
    <w:rsid w:val="00313B94"/>
    <w:rsid w:val="00314DE7"/>
    <w:rsid w:val="0031549B"/>
    <w:rsid w:val="00316697"/>
    <w:rsid w:val="00321632"/>
    <w:rsid w:val="00322391"/>
    <w:rsid w:val="0032351D"/>
    <w:rsid w:val="003303BC"/>
    <w:rsid w:val="0033090E"/>
    <w:rsid w:val="003317E2"/>
    <w:rsid w:val="003371B2"/>
    <w:rsid w:val="003374A3"/>
    <w:rsid w:val="00343491"/>
    <w:rsid w:val="0034390C"/>
    <w:rsid w:val="00344750"/>
    <w:rsid w:val="00344F0A"/>
    <w:rsid w:val="00345178"/>
    <w:rsid w:val="00345464"/>
    <w:rsid w:val="00345564"/>
    <w:rsid w:val="00345C52"/>
    <w:rsid w:val="0034608D"/>
    <w:rsid w:val="00350B24"/>
    <w:rsid w:val="0035103F"/>
    <w:rsid w:val="003526E6"/>
    <w:rsid w:val="0035348E"/>
    <w:rsid w:val="00355281"/>
    <w:rsid w:val="00355AF3"/>
    <w:rsid w:val="003569F3"/>
    <w:rsid w:val="003570F2"/>
    <w:rsid w:val="00357842"/>
    <w:rsid w:val="00357DAD"/>
    <w:rsid w:val="00357FC9"/>
    <w:rsid w:val="00360CDA"/>
    <w:rsid w:val="00361471"/>
    <w:rsid w:val="00373A6E"/>
    <w:rsid w:val="00375602"/>
    <w:rsid w:val="003773F4"/>
    <w:rsid w:val="0037744C"/>
    <w:rsid w:val="00377A0E"/>
    <w:rsid w:val="00380C31"/>
    <w:rsid w:val="00381DCC"/>
    <w:rsid w:val="0038241F"/>
    <w:rsid w:val="003923F8"/>
    <w:rsid w:val="00392D17"/>
    <w:rsid w:val="003969B8"/>
    <w:rsid w:val="00396E1D"/>
    <w:rsid w:val="0039705F"/>
    <w:rsid w:val="003A05C4"/>
    <w:rsid w:val="003A260F"/>
    <w:rsid w:val="003A4A86"/>
    <w:rsid w:val="003A638D"/>
    <w:rsid w:val="003B0548"/>
    <w:rsid w:val="003B5503"/>
    <w:rsid w:val="003B588B"/>
    <w:rsid w:val="003B620E"/>
    <w:rsid w:val="003C142C"/>
    <w:rsid w:val="003C1643"/>
    <w:rsid w:val="003C1790"/>
    <w:rsid w:val="003C2AA4"/>
    <w:rsid w:val="003C2D48"/>
    <w:rsid w:val="003C4BC4"/>
    <w:rsid w:val="003C4F10"/>
    <w:rsid w:val="003D0FB3"/>
    <w:rsid w:val="003D1765"/>
    <w:rsid w:val="003D2392"/>
    <w:rsid w:val="003D53D2"/>
    <w:rsid w:val="003D6C21"/>
    <w:rsid w:val="003D7C0D"/>
    <w:rsid w:val="003E45E1"/>
    <w:rsid w:val="003E4E37"/>
    <w:rsid w:val="003F14F8"/>
    <w:rsid w:val="003F19A3"/>
    <w:rsid w:val="003F3353"/>
    <w:rsid w:val="003F3C84"/>
    <w:rsid w:val="003F62A0"/>
    <w:rsid w:val="003F706D"/>
    <w:rsid w:val="003F7DFE"/>
    <w:rsid w:val="003F7E6C"/>
    <w:rsid w:val="004032D0"/>
    <w:rsid w:val="00403B33"/>
    <w:rsid w:val="0041019D"/>
    <w:rsid w:val="00411CF4"/>
    <w:rsid w:val="00412194"/>
    <w:rsid w:val="004173B8"/>
    <w:rsid w:val="0041761B"/>
    <w:rsid w:val="004213BD"/>
    <w:rsid w:val="00421679"/>
    <w:rsid w:val="00422BEB"/>
    <w:rsid w:val="00424244"/>
    <w:rsid w:val="00424CDA"/>
    <w:rsid w:val="00427363"/>
    <w:rsid w:val="004304FF"/>
    <w:rsid w:val="00430649"/>
    <w:rsid w:val="0043249A"/>
    <w:rsid w:val="00435D0A"/>
    <w:rsid w:val="00436C98"/>
    <w:rsid w:val="00440D16"/>
    <w:rsid w:val="0044172E"/>
    <w:rsid w:val="00442713"/>
    <w:rsid w:val="004429BA"/>
    <w:rsid w:val="00444679"/>
    <w:rsid w:val="00444D82"/>
    <w:rsid w:val="00445B7C"/>
    <w:rsid w:val="00445C52"/>
    <w:rsid w:val="00450975"/>
    <w:rsid w:val="0045193B"/>
    <w:rsid w:val="00452E58"/>
    <w:rsid w:val="00453E6B"/>
    <w:rsid w:val="004549CE"/>
    <w:rsid w:val="0045733E"/>
    <w:rsid w:val="00460F65"/>
    <w:rsid w:val="00467E0F"/>
    <w:rsid w:val="004709B5"/>
    <w:rsid w:val="00472238"/>
    <w:rsid w:val="0047653C"/>
    <w:rsid w:val="004771CE"/>
    <w:rsid w:val="00480F75"/>
    <w:rsid w:val="00481C6C"/>
    <w:rsid w:val="004821D6"/>
    <w:rsid w:val="0048356D"/>
    <w:rsid w:val="004879EA"/>
    <w:rsid w:val="00487A71"/>
    <w:rsid w:val="00492E63"/>
    <w:rsid w:val="00495A59"/>
    <w:rsid w:val="004971BB"/>
    <w:rsid w:val="0049772F"/>
    <w:rsid w:val="004A28CE"/>
    <w:rsid w:val="004A2F76"/>
    <w:rsid w:val="004A3922"/>
    <w:rsid w:val="004A3E33"/>
    <w:rsid w:val="004B0FCF"/>
    <w:rsid w:val="004B101A"/>
    <w:rsid w:val="004B3716"/>
    <w:rsid w:val="004B40F4"/>
    <w:rsid w:val="004B4301"/>
    <w:rsid w:val="004B4435"/>
    <w:rsid w:val="004B4EB5"/>
    <w:rsid w:val="004B58C0"/>
    <w:rsid w:val="004B62C0"/>
    <w:rsid w:val="004B68D3"/>
    <w:rsid w:val="004C2DEC"/>
    <w:rsid w:val="004C3F8C"/>
    <w:rsid w:val="004C775E"/>
    <w:rsid w:val="004C7867"/>
    <w:rsid w:val="004D0811"/>
    <w:rsid w:val="004D2004"/>
    <w:rsid w:val="004D223F"/>
    <w:rsid w:val="004D26F9"/>
    <w:rsid w:val="004D518C"/>
    <w:rsid w:val="004D5284"/>
    <w:rsid w:val="004D56A6"/>
    <w:rsid w:val="004D7F58"/>
    <w:rsid w:val="004E4481"/>
    <w:rsid w:val="004F2DAE"/>
    <w:rsid w:val="004F66D3"/>
    <w:rsid w:val="005032A8"/>
    <w:rsid w:val="00505D26"/>
    <w:rsid w:val="0050650F"/>
    <w:rsid w:val="00511A7D"/>
    <w:rsid w:val="0051427D"/>
    <w:rsid w:val="00514AA4"/>
    <w:rsid w:val="0051708E"/>
    <w:rsid w:val="0052127C"/>
    <w:rsid w:val="0052163D"/>
    <w:rsid w:val="0052311C"/>
    <w:rsid w:val="005249A1"/>
    <w:rsid w:val="0053046D"/>
    <w:rsid w:val="005307EE"/>
    <w:rsid w:val="0053139D"/>
    <w:rsid w:val="00533EBC"/>
    <w:rsid w:val="005345AC"/>
    <w:rsid w:val="00534F72"/>
    <w:rsid w:val="0053548F"/>
    <w:rsid w:val="00537328"/>
    <w:rsid w:val="00537F66"/>
    <w:rsid w:val="00540826"/>
    <w:rsid w:val="00543C25"/>
    <w:rsid w:val="00544593"/>
    <w:rsid w:val="00544BD0"/>
    <w:rsid w:val="00545C88"/>
    <w:rsid w:val="0055493C"/>
    <w:rsid w:val="00554A76"/>
    <w:rsid w:val="0055589D"/>
    <w:rsid w:val="0057005E"/>
    <w:rsid w:val="0057351E"/>
    <w:rsid w:val="005735D8"/>
    <w:rsid w:val="00573C18"/>
    <w:rsid w:val="00574205"/>
    <w:rsid w:val="005766F2"/>
    <w:rsid w:val="0058084F"/>
    <w:rsid w:val="00581309"/>
    <w:rsid w:val="00582F6A"/>
    <w:rsid w:val="00585A1D"/>
    <w:rsid w:val="005867DD"/>
    <w:rsid w:val="00587EDD"/>
    <w:rsid w:val="005901D0"/>
    <w:rsid w:val="00591393"/>
    <w:rsid w:val="0059323A"/>
    <w:rsid w:val="005938AD"/>
    <w:rsid w:val="005A0501"/>
    <w:rsid w:val="005A1B86"/>
    <w:rsid w:val="005A2E1D"/>
    <w:rsid w:val="005A606A"/>
    <w:rsid w:val="005A7F28"/>
    <w:rsid w:val="005A7F59"/>
    <w:rsid w:val="005B0224"/>
    <w:rsid w:val="005B0F07"/>
    <w:rsid w:val="005B3874"/>
    <w:rsid w:val="005B5736"/>
    <w:rsid w:val="005B6DE1"/>
    <w:rsid w:val="005B7BD1"/>
    <w:rsid w:val="005C2989"/>
    <w:rsid w:val="005C6625"/>
    <w:rsid w:val="005C6B16"/>
    <w:rsid w:val="005C71B1"/>
    <w:rsid w:val="005C721F"/>
    <w:rsid w:val="005C76F2"/>
    <w:rsid w:val="005D0CA9"/>
    <w:rsid w:val="005D1522"/>
    <w:rsid w:val="005D4339"/>
    <w:rsid w:val="005D4E38"/>
    <w:rsid w:val="005D62F7"/>
    <w:rsid w:val="005D63AB"/>
    <w:rsid w:val="005E2248"/>
    <w:rsid w:val="005E2285"/>
    <w:rsid w:val="005E2B4D"/>
    <w:rsid w:val="005E2BA6"/>
    <w:rsid w:val="005E6285"/>
    <w:rsid w:val="005F106C"/>
    <w:rsid w:val="005F26CE"/>
    <w:rsid w:val="005F32D5"/>
    <w:rsid w:val="005F5ADA"/>
    <w:rsid w:val="005F663D"/>
    <w:rsid w:val="005F6E77"/>
    <w:rsid w:val="00601310"/>
    <w:rsid w:val="0061047C"/>
    <w:rsid w:val="00611E73"/>
    <w:rsid w:val="00612E6C"/>
    <w:rsid w:val="006173AD"/>
    <w:rsid w:val="006219A3"/>
    <w:rsid w:val="00622C42"/>
    <w:rsid w:val="00624B2B"/>
    <w:rsid w:val="00624C4D"/>
    <w:rsid w:val="00626DCF"/>
    <w:rsid w:val="00627C49"/>
    <w:rsid w:val="00631E5D"/>
    <w:rsid w:val="006334C2"/>
    <w:rsid w:val="00633956"/>
    <w:rsid w:val="0063478C"/>
    <w:rsid w:val="0063628B"/>
    <w:rsid w:val="0063631F"/>
    <w:rsid w:val="006366B1"/>
    <w:rsid w:val="006403F5"/>
    <w:rsid w:val="00640A70"/>
    <w:rsid w:val="00641F69"/>
    <w:rsid w:val="00643F23"/>
    <w:rsid w:val="00645975"/>
    <w:rsid w:val="00645D0A"/>
    <w:rsid w:val="006462D5"/>
    <w:rsid w:val="00655B2D"/>
    <w:rsid w:val="00657394"/>
    <w:rsid w:val="00660819"/>
    <w:rsid w:val="00666299"/>
    <w:rsid w:val="0067041B"/>
    <w:rsid w:val="00670C78"/>
    <w:rsid w:val="00671946"/>
    <w:rsid w:val="00674693"/>
    <w:rsid w:val="0067755C"/>
    <w:rsid w:val="00680AD1"/>
    <w:rsid w:val="006831F6"/>
    <w:rsid w:val="00683431"/>
    <w:rsid w:val="00686933"/>
    <w:rsid w:val="0069671C"/>
    <w:rsid w:val="006A3B1A"/>
    <w:rsid w:val="006A4717"/>
    <w:rsid w:val="006A7194"/>
    <w:rsid w:val="006B0D84"/>
    <w:rsid w:val="006B226F"/>
    <w:rsid w:val="006B260F"/>
    <w:rsid w:val="006B32EE"/>
    <w:rsid w:val="006B4277"/>
    <w:rsid w:val="006B4C61"/>
    <w:rsid w:val="006B5372"/>
    <w:rsid w:val="006B6424"/>
    <w:rsid w:val="006C01A9"/>
    <w:rsid w:val="006C1FFF"/>
    <w:rsid w:val="006C4E3B"/>
    <w:rsid w:val="006C6E07"/>
    <w:rsid w:val="006D40FB"/>
    <w:rsid w:val="006D6A33"/>
    <w:rsid w:val="006D7428"/>
    <w:rsid w:val="006E074B"/>
    <w:rsid w:val="006E0ED2"/>
    <w:rsid w:val="006E174C"/>
    <w:rsid w:val="006E31D2"/>
    <w:rsid w:val="006E4427"/>
    <w:rsid w:val="006E4745"/>
    <w:rsid w:val="006E4902"/>
    <w:rsid w:val="006E4AF2"/>
    <w:rsid w:val="006E51E8"/>
    <w:rsid w:val="006E55D5"/>
    <w:rsid w:val="006F19E2"/>
    <w:rsid w:val="006F298E"/>
    <w:rsid w:val="006F48BC"/>
    <w:rsid w:val="006F6B89"/>
    <w:rsid w:val="0070088B"/>
    <w:rsid w:val="00701082"/>
    <w:rsid w:val="00701110"/>
    <w:rsid w:val="0070222B"/>
    <w:rsid w:val="00702435"/>
    <w:rsid w:val="00703CE8"/>
    <w:rsid w:val="0070461D"/>
    <w:rsid w:val="00706410"/>
    <w:rsid w:val="0070662F"/>
    <w:rsid w:val="007103E0"/>
    <w:rsid w:val="007126B7"/>
    <w:rsid w:val="00712B9B"/>
    <w:rsid w:val="00712E30"/>
    <w:rsid w:val="007146EC"/>
    <w:rsid w:val="00721B87"/>
    <w:rsid w:val="00722B96"/>
    <w:rsid w:val="0072304D"/>
    <w:rsid w:val="00723562"/>
    <w:rsid w:val="0073147F"/>
    <w:rsid w:val="00732E9C"/>
    <w:rsid w:val="00733026"/>
    <w:rsid w:val="00733E7A"/>
    <w:rsid w:val="00734F78"/>
    <w:rsid w:val="007355B4"/>
    <w:rsid w:val="00742AE5"/>
    <w:rsid w:val="00744FCC"/>
    <w:rsid w:val="00745D71"/>
    <w:rsid w:val="0075206D"/>
    <w:rsid w:val="00753051"/>
    <w:rsid w:val="00756354"/>
    <w:rsid w:val="007570D4"/>
    <w:rsid w:val="007576BD"/>
    <w:rsid w:val="00761FDD"/>
    <w:rsid w:val="007642BE"/>
    <w:rsid w:val="00765930"/>
    <w:rsid w:val="00766E91"/>
    <w:rsid w:val="00767D1E"/>
    <w:rsid w:val="00770D5F"/>
    <w:rsid w:val="00775D55"/>
    <w:rsid w:val="00777222"/>
    <w:rsid w:val="007773E5"/>
    <w:rsid w:val="00780184"/>
    <w:rsid w:val="00781281"/>
    <w:rsid w:val="0078207F"/>
    <w:rsid w:val="00782D03"/>
    <w:rsid w:val="00785162"/>
    <w:rsid w:val="0078796F"/>
    <w:rsid w:val="00790F58"/>
    <w:rsid w:val="0079204F"/>
    <w:rsid w:val="0079418B"/>
    <w:rsid w:val="00796457"/>
    <w:rsid w:val="007A0A78"/>
    <w:rsid w:val="007A3385"/>
    <w:rsid w:val="007A351F"/>
    <w:rsid w:val="007A3747"/>
    <w:rsid w:val="007A6C6B"/>
    <w:rsid w:val="007A7C77"/>
    <w:rsid w:val="007B16AC"/>
    <w:rsid w:val="007B34B8"/>
    <w:rsid w:val="007B358B"/>
    <w:rsid w:val="007B4E70"/>
    <w:rsid w:val="007C01DC"/>
    <w:rsid w:val="007C0773"/>
    <w:rsid w:val="007C237C"/>
    <w:rsid w:val="007C2B9C"/>
    <w:rsid w:val="007C66CF"/>
    <w:rsid w:val="007C7382"/>
    <w:rsid w:val="007D10D8"/>
    <w:rsid w:val="007D2716"/>
    <w:rsid w:val="007D5D9E"/>
    <w:rsid w:val="007D5E32"/>
    <w:rsid w:val="007E53AC"/>
    <w:rsid w:val="007F1CF4"/>
    <w:rsid w:val="007F3058"/>
    <w:rsid w:val="007F3118"/>
    <w:rsid w:val="007F4354"/>
    <w:rsid w:val="007F6B92"/>
    <w:rsid w:val="007F72FF"/>
    <w:rsid w:val="008008D3"/>
    <w:rsid w:val="00802BAA"/>
    <w:rsid w:val="00805E20"/>
    <w:rsid w:val="008063F8"/>
    <w:rsid w:val="00806613"/>
    <w:rsid w:val="008066DE"/>
    <w:rsid w:val="00807ABB"/>
    <w:rsid w:val="00807ACE"/>
    <w:rsid w:val="00811FE5"/>
    <w:rsid w:val="00812265"/>
    <w:rsid w:val="00812970"/>
    <w:rsid w:val="008133A5"/>
    <w:rsid w:val="00814019"/>
    <w:rsid w:val="008150FF"/>
    <w:rsid w:val="008209A8"/>
    <w:rsid w:val="00821763"/>
    <w:rsid w:val="00821839"/>
    <w:rsid w:val="008219CB"/>
    <w:rsid w:val="00830AE0"/>
    <w:rsid w:val="0083190F"/>
    <w:rsid w:val="00831C40"/>
    <w:rsid w:val="00832069"/>
    <w:rsid w:val="00832085"/>
    <w:rsid w:val="0083562F"/>
    <w:rsid w:val="008379D8"/>
    <w:rsid w:val="008421CF"/>
    <w:rsid w:val="0084249B"/>
    <w:rsid w:val="00843A11"/>
    <w:rsid w:val="00843C53"/>
    <w:rsid w:val="00845C3C"/>
    <w:rsid w:val="00846CD7"/>
    <w:rsid w:val="008501B2"/>
    <w:rsid w:val="00855696"/>
    <w:rsid w:val="00857822"/>
    <w:rsid w:val="0086625B"/>
    <w:rsid w:val="0086674B"/>
    <w:rsid w:val="008669E8"/>
    <w:rsid w:val="00877214"/>
    <w:rsid w:val="0088026F"/>
    <w:rsid w:val="00880A0B"/>
    <w:rsid w:val="008819EE"/>
    <w:rsid w:val="00881CC1"/>
    <w:rsid w:val="00882FA9"/>
    <w:rsid w:val="0088309E"/>
    <w:rsid w:val="00884602"/>
    <w:rsid w:val="00885398"/>
    <w:rsid w:val="00885910"/>
    <w:rsid w:val="00892314"/>
    <w:rsid w:val="00892D9A"/>
    <w:rsid w:val="00893C8B"/>
    <w:rsid w:val="00893FCB"/>
    <w:rsid w:val="00894A7F"/>
    <w:rsid w:val="008967A1"/>
    <w:rsid w:val="008A1C46"/>
    <w:rsid w:val="008A2322"/>
    <w:rsid w:val="008A291A"/>
    <w:rsid w:val="008A29B3"/>
    <w:rsid w:val="008A39EC"/>
    <w:rsid w:val="008A3E80"/>
    <w:rsid w:val="008A3F8B"/>
    <w:rsid w:val="008A523A"/>
    <w:rsid w:val="008A6BB5"/>
    <w:rsid w:val="008A7C5C"/>
    <w:rsid w:val="008B1D1C"/>
    <w:rsid w:val="008B23FF"/>
    <w:rsid w:val="008B408E"/>
    <w:rsid w:val="008B46DE"/>
    <w:rsid w:val="008B4CC2"/>
    <w:rsid w:val="008B750F"/>
    <w:rsid w:val="008C0D74"/>
    <w:rsid w:val="008C1851"/>
    <w:rsid w:val="008C264B"/>
    <w:rsid w:val="008C4B35"/>
    <w:rsid w:val="008C5393"/>
    <w:rsid w:val="008C5AF6"/>
    <w:rsid w:val="008C5C2A"/>
    <w:rsid w:val="008C6380"/>
    <w:rsid w:val="008C763D"/>
    <w:rsid w:val="008D1B5D"/>
    <w:rsid w:val="008D23DF"/>
    <w:rsid w:val="008D409D"/>
    <w:rsid w:val="008D461A"/>
    <w:rsid w:val="008D4B47"/>
    <w:rsid w:val="008D7C69"/>
    <w:rsid w:val="008E1840"/>
    <w:rsid w:val="008E1F24"/>
    <w:rsid w:val="008E2DE8"/>
    <w:rsid w:val="008E590A"/>
    <w:rsid w:val="008E5FF9"/>
    <w:rsid w:val="008E662E"/>
    <w:rsid w:val="008F04A3"/>
    <w:rsid w:val="008F1D98"/>
    <w:rsid w:val="008F3102"/>
    <w:rsid w:val="008F5FEE"/>
    <w:rsid w:val="0090460E"/>
    <w:rsid w:val="0090509F"/>
    <w:rsid w:val="009105F9"/>
    <w:rsid w:val="00910AFD"/>
    <w:rsid w:val="00911641"/>
    <w:rsid w:val="00920F5A"/>
    <w:rsid w:val="00925962"/>
    <w:rsid w:val="00926582"/>
    <w:rsid w:val="00926A62"/>
    <w:rsid w:val="00932500"/>
    <w:rsid w:val="00933E9C"/>
    <w:rsid w:val="00936696"/>
    <w:rsid w:val="00940670"/>
    <w:rsid w:val="009426B4"/>
    <w:rsid w:val="00942B6C"/>
    <w:rsid w:val="00942C83"/>
    <w:rsid w:val="00943F43"/>
    <w:rsid w:val="00945EEE"/>
    <w:rsid w:val="00946DF8"/>
    <w:rsid w:val="00947F55"/>
    <w:rsid w:val="00951E8C"/>
    <w:rsid w:val="009569FC"/>
    <w:rsid w:val="0095707B"/>
    <w:rsid w:val="00957F66"/>
    <w:rsid w:val="009613FD"/>
    <w:rsid w:val="00961FD7"/>
    <w:rsid w:val="00963AC1"/>
    <w:rsid w:val="00966986"/>
    <w:rsid w:val="00971A92"/>
    <w:rsid w:val="0097259C"/>
    <w:rsid w:val="00973A29"/>
    <w:rsid w:val="00981D13"/>
    <w:rsid w:val="0098454E"/>
    <w:rsid w:val="009854CF"/>
    <w:rsid w:val="00986315"/>
    <w:rsid w:val="009951DF"/>
    <w:rsid w:val="00995F1D"/>
    <w:rsid w:val="00997C4E"/>
    <w:rsid w:val="00997E3D"/>
    <w:rsid w:val="009A0277"/>
    <w:rsid w:val="009A1AF7"/>
    <w:rsid w:val="009A33EB"/>
    <w:rsid w:val="009A47A6"/>
    <w:rsid w:val="009A486D"/>
    <w:rsid w:val="009A6EBC"/>
    <w:rsid w:val="009B19B3"/>
    <w:rsid w:val="009B2D7D"/>
    <w:rsid w:val="009B3847"/>
    <w:rsid w:val="009B76DB"/>
    <w:rsid w:val="009B78B1"/>
    <w:rsid w:val="009B7D7F"/>
    <w:rsid w:val="009C08E2"/>
    <w:rsid w:val="009C1004"/>
    <w:rsid w:val="009C17DF"/>
    <w:rsid w:val="009C24A7"/>
    <w:rsid w:val="009C4222"/>
    <w:rsid w:val="009C49A5"/>
    <w:rsid w:val="009C79FA"/>
    <w:rsid w:val="009C7C55"/>
    <w:rsid w:val="009D005E"/>
    <w:rsid w:val="009D09B5"/>
    <w:rsid w:val="009D227E"/>
    <w:rsid w:val="009D2AEC"/>
    <w:rsid w:val="009D4996"/>
    <w:rsid w:val="009D5D30"/>
    <w:rsid w:val="009E0517"/>
    <w:rsid w:val="009E26FE"/>
    <w:rsid w:val="009E2C97"/>
    <w:rsid w:val="009F5847"/>
    <w:rsid w:val="009F6F15"/>
    <w:rsid w:val="00A00CDD"/>
    <w:rsid w:val="00A03262"/>
    <w:rsid w:val="00A05283"/>
    <w:rsid w:val="00A10F16"/>
    <w:rsid w:val="00A178C2"/>
    <w:rsid w:val="00A210A3"/>
    <w:rsid w:val="00A2207A"/>
    <w:rsid w:val="00A22D14"/>
    <w:rsid w:val="00A249B0"/>
    <w:rsid w:val="00A24CDD"/>
    <w:rsid w:val="00A2768C"/>
    <w:rsid w:val="00A317FD"/>
    <w:rsid w:val="00A3290F"/>
    <w:rsid w:val="00A37728"/>
    <w:rsid w:val="00A409E2"/>
    <w:rsid w:val="00A40E3C"/>
    <w:rsid w:val="00A432BC"/>
    <w:rsid w:val="00A44D0D"/>
    <w:rsid w:val="00A45B33"/>
    <w:rsid w:val="00A5288D"/>
    <w:rsid w:val="00A52C0D"/>
    <w:rsid w:val="00A540C1"/>
    <w:rsid w:val="00A550A6"/>
    <w:rsid w:val="00A55B4B"/>
    <w:rsid w:val="00A57257"/>
    <w:rsid w:val="00A61558"/>
    <w:rsid w:val="00A63354"/>
    <w:rsid w:val="00A64722"/>
    <w:rsid w:val="00A64E7A"/>
    <w:rsid w:val="00A71BB3"/>
    <w:rsid w:val="00A71EBD"/>
    <w:rsid w:val="00A72569"/>
    <w:rsid w:val="00A75506"/>
    <w:rsid w:val="00A76C1E"/>
    <w:rsid w:val="00A7700D"/>
    <w:rsid w:val="00A831BC"/>
    <w:rsid w:val="00A83BB4"/>
    <w:rsid w:val="00A843E7"/>
    <w:rsid w:val="00A8441B"/>
    <w:rsid w:val="00A862D4"/>
    <w:rsid w:val="00A96277"/>
    <w:rsid w:val="00A96B23"/>
    <w:rsid w:val="00AA02BD"/>
    <w:rsid w:val="00AA17B1"/>
    <w:rsid w:val="00AA205F"/>
    <w:rsid w:val="00AA31FF"/>
    <w:rsid w:val="00AA5865"/>
    <w:rsid w:val="00AA7663"/>
    <w:rsid w:val="00AB2EC7"/>
    <w:rsid w:val="00AB3C27"/>
    <w:rsid w:val="00AB7B35"/>
    <w:rsid w:val="00AC0D0D"/>
    <w:rsid w:val="00AC1F32"/>
    <w:rsid w:val="00AC2964"/>
    <w:rsid w:val="00AC35EF"/>
    <w:rsid w:val="00AC4AB9"/>
    <w:rsid w:val="00AC6102"/>
    <w:rsid w:val="00AC678D"/>
    <w:rsid w:val="00AC7595"/>
    <w:rsid w:val="00AC7B2D"/>
    <w:rsid w:val="00AC7F3E"/>
    <w:rsid w:val="00AD1D96"/>
    <w:rsid w:val="00AD2157"/>
    <w:rsid w:val="00AD3D3D"/>
    <w:rsid w:val="00AD65FF"/>
    <w:rsid w:val="00AE529B"/>
    <w:rsid w:val="00AE7C98"/>
    <w:rsid w:val="00AF1FBC"/>
    <w:rsid w:val="00AF4B02"/>
    <w:rsid w:val="00AF61AF"/>
    <w:rsid w:val="00AF6B23"/>
    <w:rsid w:val="00AF70D9"/>
    <w:rsid w:val="00B013EF"/>
    <w:rsid w:val="00B03C3B"/>
    <w:rsid w:val="00B04E7E"/>
    <w:rsid w:val="00B102A9"/>
    <w:rsid w:val="00B10523"/>
    <w:rsid w:val="00B10C39"/>
    <w:rsid w:val="00B11C89"/>
    <w:rsid w:val="00B150FB"/>
    <w:rsid w:val="00B155C4"/>
    <w:rsid w:val="00B17A7E"/>
    <w:rsid w:val="00B21130"/>
    <w:rsid w:val="00B22600"/>
    <w:rsid w:val="00B22A36"/>
    <w:rsid w:val="00B22D8A"/>
    <w:rsid w:val="00B27E86"/>
    <w:rsid w:val="00B3096A"/>
    <w:rsid w:val="00B30A75"/>
    <w:rsid w:val="00B354FD"/>
    <w:rsid w:val="00B35A1F"/>
    <w:rsid w:val="00B35D12"/>
    <w:rsid w:val="00B4450B"/>
    <w:rsid w:val="00B460A9"/>
    <w:rsid w:val="00B54674"/>
    <w:rsid w:val="00B5579A"/>
    <w:rsid w:val="00B5614B"/>
    <w:rsid w:val="00B5702A"/>
    <w:rsid w:val="00B623DB"/>
    <w:rsid w:val="00B63D5D"/>
    <w:rsid w:val="00B64886"/>
    <w:rsid w:val="00B66047"/>
    <w:rsid w:val="00B66122"/>
    <w:rsid w:val="00B752AB"/>
    <w:rsid w:val="00B756E5"/>
    <w:rsid w:val="00B768AB"/>
    <w:rsid w:val="00B775D4"/>
    <w:rsid w:val="00B77CE0"/>
    <w:rsid w:val="00B81929"/>
    <w:rsid w:val="00B8307D"/>
    <w:rsid w:val="00B91059"/>
    <w:rsid w:val="00B966E8"/>
    <w:rsid w:val="00B97D7F"/>
    <w:rsid w:val="00BA0EB5"/>
    <w:rsid w:val="00BA1CB2"/>
    <w:rsid w:val="00BA24AD"/>
    <w:rsid w:val="00BA3B73"/>
    <w:rsid w:val="00BB150E"/>
    <w:rsid w:val="00BB2869"/>
    <w:rsid w:val="00BB36EA"/>
    <w:rsid w:val="00BB3E3E"/>
    <w:rsid w:val="00BB4A3A"/>
    <w:rsid w:val="00BB5CB0"/>
    <w:rsid w:val="00BB7B2C"/>
    <w:rsid w:val="00BB7E1B"/>
    <w:rsid w:val="00BC1B9F"/>
    <w:rsid w:val="00BC27F1"/>
    <w:rsid w:val="00BC2C58"/>
    <w:rsid w:val="00BC2EE0"/>
    <w:rsid w:val="00BC3F57"/>
    <w:rsid w:val="00BC750F"/>
    <w:rsid w:val="00BC75B8"/>
    <w:rsid w:val="00BD1909"/>
    <w:rsid w:val="00BD4007"/>
    <w:rsid w:val="00BD48F4"/>
    <w:rsid w:val="00BD50A5"/>
    <w:rsid w:val="00BD6952"/>
    <w:rsid w:val="00BD6C43"/>
    <w:rsid w:val="00BD7C9F"/>
    <w:rsid w:val="00BE0372"/>
    <w:rsid w:val="00BE38A2"/>
    <w:rsid w:val="00BE44DC"/>
    <w:rsid w:val="00BE74E1"/>
    <w:rsid w:val="00BF0D4B"/>
    <w:rsid w:val="00C1055C"/>
    <w:rsid w:val="00C10D93"/>
    <w:rsid w:val="00C1392D"/>
    <w:rsid w:val="00C15C50"/>
    <w:rsid w:val="00C16EDA"/>
    <w:rsid w:val="00C22A9A"/>
    <w:rsid w:val="00C230B9"/>
    <w:rsid w:val="00C23FB4"/>
    <w:rsid w:val="00C2414C"/>
    <w:rsid w:val="00C25295"/>
    <w:rsid w:val="00C26E3A"/>
    <w:rsid w:val="00C30338"/>
    <w:rsid w:val="00C32230"/>
    <w:rsid w:val="00C3290B"/>
    <w:rsid w:val="00C34A81"/>
    <w:rsid w:val="00C35624"/>
    <w:rsid w:val="00C36402"/>
    <w:rsid w:val="00C4025F"/>
    <w:rsid w:val="00C50729"/>
    <w:rsid w:val="00C52F24"/>
    <w:rsid w:val="00C53485"/>
    <w:rsid w:val="00C55B24"/>
    <w:rsid w:val="00C618D2"/>
    <w:rsid w:val="00C630BB"/>
    <w:rsid w:val="00C653D0"/>
    <w:rsid w:val="00C6546C"/>
    <w:rsid w:val="00C70281"/>
    <w:rsid w:val="00C72535"/>
    <w:rsid w:val="00C764B4"/>
    <w:rsid w:val="00C776F2"/>
    <w:rsid w:val="00C77790"/>
    <w:rsid w:val="00C77F53"/>
    <w:rsid w:val="00C81608"/>
    <w:rsid w:val="00C833B7"/>
    <w:rsid w:val="00C83D64"/>
    <w:rsid w:val="00C847AC"/>
    <w:rsid w:val="00C84975"/>
    <w:rsid w:val="00C85B02"/>
    <w:rsid w:val="00C87295"/>
    <w:rsid w:val="00C90FE8"/>
    <w:rsid w:val="00C959CC"/>
    <w:rsid w:val="00CA0898"/>
    <w:rsid w:val="00CA1A22"/>
    <w:rsid w:val="00CA2F6A"/>
    <w:rsid w:val="00CA4E64"/>
    <w:rsid w:val="00CA50F5"/>
    <w:rsid w:val="00CA7109"/>
    <w:rsid w:val="00CA7BCF"/>
    <w:rsid w:val="00CB0764"/>
    <w:rsid w:val="00CB1768"/>
    <w:rsid w:val="00CB45FC"/>
    <w:rsid w:val="00CB6877"/>
    <w:rsid w:val="00CB6BBD"/>
    <w:rsid w:val="00CB7551"/>
    <w:rsid w:val="00CC09FA"/>
    <w:rsid w:val="00CC0A3B"/>
    <w:rsid w:val="00CC4298"/>
    <w:rsid w:val="00CC757C"/>
    <w:rsid w:val="00CC7F5B"/>
    <w:rsid w:val="00CD1EB9"/>
    <w:rsid w:val="00CD366C"/>
    <w:rsid w:val="00CD3B3E"/>
    <w:rsid w:val="00CD7153"/>
    <w:rsid w:val="00CD7922"/>
    <w:rsid w:val="00CE02C0"/>
    <w:rsid w:val="00CE4377"/>
    <w:rsid w:val="00CE46E8"/>
    <w:rsid w:val="00CE5B57"/>
    <w:rsid w:val="00CE61C2"/>
    <w:rsid w:val="00CF2033"/>
    <w:rsid w:val="00CF4C08"/>
    <w:rsid w:val="00D010DE"/>
    <w:rsid w:val="00D01578"/>
    <w:rsid w:val="00D039E6"/>
    <w:rsid w:val="00D05C01"/>
    <w:rsid w:val="00D05C02"/>
    <w:rsid w:val="00D06F98"/>
    <w:rsid w:val="00D1187D"/>
    <w:rsid w:val="00D11DCF"/>
    <w:rsid w:val="00D13CE4"/>
    <w:rsid w:val="00D14C97"/>
    <w:rsid w:val="00D15CF9"/>
    <w:rsid w:val="00D16647"/>
    <w:rsid w:val="00D16CB9"/>
    <w:rsid w:val="00D210D9"/>
    <w:rsid w:val="00D24D2E"/>
    <w:rsid w:val="00D31655"/>
    <w:rsid w:val="00D34838"/>
    <w:rsid w:val="00D35644"/>
    <w:rsid w:val="00D36104"/>
    <w:rsid w:val="00D3648B"/>
    <w:rsid w:val="00D41794"/>
    <w:rsid w:val="00D43645"/>
    <w:rsid w:val="00D445C2"/>
    <w:rsid w:val="00D449F0"/>
    <w:rsid w:val="00D50EA5"/>
    <w:rsid w:val="00D52867"/>
    <w:rsid w:val="00D5412B"/>
    <w:rsid w:val="00D553AB"/>
    <w:rsid w:val="00D56555"/>
    <w:rsid w:val="00D62379"/>
    <w:rsid w:val="00D643C9"/>
    <w:rsid w:val="00D668BB"/>
    <w:rsid w:val="00D72AC6"/>
    <w:rsid w:val="00D74C9E"/>
    <w:rsid w:val="00D76ACB"/>
    <w:rsid w:val="00D81D6B"/>
    <w:rsid w:val="00D86603"/>
    <w:rsid w:val="00D87F97"/>
    <w:rsid w:val="00D9450A"/>
    <w:rsid w:val="00D96879"/>
    <w:rsid w:val="00D978FC"/>
    <w:rsid w:val="00DA22F1"/>
    <w:rsid w:val="00DA267C"/>
    <w:rsid w:val="00DA3D73"/>
    <w:rsid w:val="00DA4A63"/>
    <w:rsid w:val="00DA7A51"/>
    <w:rsid w:val="00DB0E8D"/>
    <w:rsid w:val="00DB4362"/>
    <w:rsid w:val="00DB4795"/>
    <w:rsid w:val="00DC34DB"/>
    <w:rsid w:val="00DD2BF2"/>
    <w:rsid w:val="00DD40E7"/>
    <w:rsid w:val="00DD4E59"/>
    <w:rsid w:val="00DD5BE0"/>
    <w:rsid w:val="00DD7C5C"/>
    <w:rsid w:val="00DD7F4D"/>
    <w:rsid w:val="00DE2B6A"/>
    <w:rsid w:val="00DE4C6D"/>
    <w:rsid w:val="00DF0CA5"/>
    <w:rsid w:val="00DF2684"/>
    <w:rsid w:val="00DF5106"/>
    <w:rsid w:val="00DF5BA8"/>
    <w:rsid w:val="00DF6300"/>
    <w:rsid w:val="00E0093C"/>
    <w:rsid w:val="00E01439"/>
    <w:rsid w:val="00E02499"/>
    <w:rsid w:val="00E036FE"/>
    <w:rsid w:val="00E03D85"/>
    <w:rsid w:val="00E0425B"/>
    <w:rsid w:val="00E0621B"/>
    <w:rsid w:val="00E074B5"/>
    <w:rsid w:val="00E07AF0"/>
    <w:rsid w:val="00E102AE"/>
    <w:rsid w:val="00E11642"/>
    <w:rsid w:val="00E11AC3"/>
    <w:rsid w:val="00E134D8"/>
    <w:rsid w:val="00E15154"/>
    <w:rsid w:val="00E163C2"/>
    <w:rsid w:val="00E227F1"/>
    <w:rsid w:val="00E2314B"/>
    <w:rsid w:val="00E23257"/>
    <w:rsid w:val="00E24CC0"/>
    <w:rsid w:val="00E275CB"/>
    <w:rsid w:val="00E34198"/>
    <w:rsid w:val="00E3657D"/>
    <w:rsid w:val="00E3672D"/>
    <w:rsid w:val="00E4027F"/>
    <w:rsid w:val="00E4051F"/>
    <w:rsid w:val="00E41041"/>
    <w:rsid w:val="00E41C5B"/>
    <w:rsid w:val="00E45F80"/>
    <w:rsid w:val="00E470AC"/>
    <w:rsid w:val="00E52A42"/>
    <w:rsid w:val="00E52B3B"/>
    <w:rsid w:val="00E52C16"/>
    <w:rsid w:val="00E53045"/>
    <w:rsid w:val="00E550C9"/>
    <w:rsid w:val="00E55878"/>
    <w:rsid w:val="00E57F10"/>
    <w:rsid w:val="00E60164"/>
    <w:rsid w:val="00E638A9"/>
    <w:rsid w:val="00E645CB"/>
    <w:rsid w:val="00E65715"/>
    <w:rsid w:val="00E72552"/>
    <w:rsid w:val="00E728E4"/>
    <w:rsid w:val="00E72C3C"/>
    <w:rsid w:val="00E74000"/>
    <w:rsid w:val="00E81604"/>
    <w:rsid w:val="00E82ADA"/>
    <w:rsid w:val="00E83A0F"/>
    <w:rsid w:val="00E9022F"/>
    <w:rsid w:val="00E909BF"/>
    <w:rsid w:val="00E9143C"/>
    <w:rsid w:val="00E96330"/>
    <w:rsid w:val="00E976BE"/>
    <w:rsid w:val="00E97B52"/>
    <w:rsid w:val="00EA3343"/>
    <w:rsid w:val="00EA3AC7"/>
    <w:rsid w:val="00EA3D40"/>
    <w:rsid w:val="00EA7A22"/>
    <w:rsid w:val="00EB141C"/>
    <w:rsid w:val="00EB183D"/>
    <w:rsid w:val="00EB379C"/>
    <w:rsid w:val="00EB4A51"/>
    <w:rsid w:val="00EB7682"/>
    <w:rsid w:val="00EC02D5"/>
    <w:rsid w:val="00EC0A53"/>
    <w:rsid w:val="00EC129B"/>
    <w:rsid w:val="00EC5144"/>
    <w:rsid w:val="00EC7032"/>
    <w:rsid w:val="00EC7186"/>
    <w:rsid w:val="00ED0628"/>
    <w:rsid w:val="00ED105A"/>
    <w:rsid w:val="00ED489E"/>
    <w:rsid w:val="00EE3F30"/>
    <w:rsid w:val="00EE6D18"/>
    <w:rsid w:val="00EE76BA"/>
    <w:rsid w:val="00EF2A1A"/>
    <w:rsid w:val="00EF3D0D"/>
    <w:rsid w:val="00EF44CF"/>
    <w:rsid w:val="00EF5BC7"/>
    <w:rsid w:val="00F04CAD"/>
    <w:rsid w:val="00F10A24"/>
    <w:rsid w:val="00F127E3"/>
    <w:rsid w:val="00F1296A"/>
    <w:rsid w:val="00F13E84"/>
    <w:rsid w:val="00F14752"/>
    <w:rsid w:val="00F16A25"/>
    <w:rsid w:val="00F17F73"/>
    <w:rsid w:val="00F22C5C"/>
    <w:rsid w:val="00F22C83"/>
    <w:rsid w:val="00F2489B"/>
    <w:rsid w:val="00F305BF"/>
    <w:rsid w:val="00F3148B"/>
    <w:rsid w:val="00F31954"/>
    <w:rsid w:val="00F32B90"/>
    <w:rsid w:val="00F32F8C"/>
    <w:rsid w:val="00F33183"/>
    <w:rsid w:val="00F34B8F"/>
    <w:rsid w:val="00F40044"/>
    <w:rsid w:val="00F42F00"/>
    <w:rsid w:val="00F4450F"/>
    <w:rsid w:val="00F4675C"/>
    <w:rsid w:val="00F4696D"/>
    <w:rsid w:val="00F4745C"/>
    <w:rsid w:val="00F53702"/>
    <w:rsid w:val="00F54035"/>
    <w:rsid w:val="00F54834"/>
    <w:rsid w:val="00F55430"/>
    <w:rsid w:val="00F56C85"/>
    <w:rsid w:val="00F62403"/>
    <w:rsid w:val="00F64297"/>
    <w:rsid w:val="00F6538F"/>
    <w:rsid w:val="00F655AE"/>
    <w:rsid w:val="00F65F40"/>
    <w:rsid w:val="00F73BED"/>
    <w:rsid w:val="00F768D2"/>
    <w:rsid w:val="00F807CC"/>
    <w:rsid w:val="00F82F5F"/>
    <w:rsid w:val="00F85D9B"/>
    <w:rsid w:val="00F870D0"/>
    <w:rsid w:val="00F87ECA"/>
    <w:rsid w:val="00F903EE"/>
    <w:rsid w:val="00F93AF5"/>
    <w:rsid w:val="00F9407B"/>
    <w:rsid w:val="00F979C3"/>
    <w:rsid w:val="00FA218E"/>
    <w:rsid w:val="00FA4C30"/>
    <w:rsid w:val="00FA7FC4"/>
    <w:rsid w:val="00FB245F"/>
    <w:rsid w:val="00FB284A"/>
    <w:rsid w:val="00FB44A9"/>
    <w:rsid w:val="00FB668A"/>
    <w:rsid w:val="00FB7A82"/>
    <w:rsid w:val="00FC0992"/>
    <w:rsid w:val="00FC1230"/>
    <w:rsid w:val="00FC29CA"/>
    <w:rsid w:val="00FC2BEF"/>
    <w:rsid w:val="00FC4436"/>
    <w:rsid w:val="00FC44CA"/>
    <w:rsid w:val="00FC5EBB"/>
    <w:rsid w:val="00FD08ED"/>
    <w:rsid w:val="00FD12F7"/>
    <w:rsid w:val="00FD17E9"/>
    <w:rsid w:val="00FD4231"/>
    <w:rsid w:val="00FD558B"/>
    <w:rsid w:val="00FD7D1D"/>
    <w:rsid w:val="00FE13C1"/>
    <w:rsid w:val="00FE3633"/>
    <w:rsid w:val="00FE4688"/>
    <w:rsid w:val="00FE55B7"/>
    <w:rsid w:val="00FE7142"/>
    <w:rsid w:val="00FF08CC"/>
    <w:rsid w:val="00FF203E"/>
    <w:rsid w:val="00FF2FB6"/>
    <w:rsid w:val="00FF4393"/>
    <w:rsid w:val="00FF505B"/>
    <w:rsid w:val="00FF630A"/>
    <w:rsid w:val="00FF75A7"/>
    <w:rsid w:val="00FF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Web 1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48E"/>
    <w:pPr>
      <w:spacing w:after="200" w:line="276" w:lineRule="auto"/>
    </w:pPr>
    <w:rPr>
      <w:rFonts w:ascii="Calibri" w:hAnsi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1F1C2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bg-BG"/>
    </w:rPr>
  </w:style>
  <w:style w:type="paragraph" w:styleId="Heading2">
    <w:name w:val="heading 2"/>
    <w:basedOn w:val="Normal"/>
    <w:link w:val="Heading2Char"/>
    <w:uiPriority w:val="99"/>
    <w:qFormat/>
    <w:rsid w:val="002E6A5F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bg-BG"/>
    </w:rPr>
  </w:style>
  <w:style w:type="paragraph" w:styleId="Heading3">
    <w:name w:val="heading 3"/>
    <w:basedOn w:val="Normal"/>
    <w:link w:val="Heading3Char"/>
    <w:uiPriority w:val="99"/>
    <w:qFormat/>
    <w:rsid w:val="005A0501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55430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55430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F55430"/>
    <w:rPr>
      <w:rFonts w:ascii="Cambria" w:hAnsi="Cambria" w:cs="Times New Roman"/>
      <w:b/>
      <w:bCs/>
      <w:sz w:val="26"/>
      <w:szCs w:val="26"/>
      <w:lang w:val="en-US" w:eastAsia="en-US"/>
    </w:rPr>
  </w:style>
  <w:style w:type="table" w:styleId="TableGrid">
    <w:name w:val="Table Grid"/>
    <w:basedOn w:val="TableNormal"/>
    <w:uiPriority w:val="99"/>
    <w:rsid w:val="00355AF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AA17B1"/>
    <w:pPr>
      <w:tabs>
        <w:tab w:val="center" w:pos="4703"/>
        <w:tab w:val="right" w:pos="9406"/>
      </w:tabs>
      <w:spacing w:after="0" w:line="240" w:lineRule="auto"/>
    </w:pPr>
    <w:rPr>
      <w:rFonts w:ascii="Times New Roman" w:hAnsi="Times New Roman"/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96626"/>
    <w:rPr>
      <w:rFonts w:cs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AA17B1"/>
    <w:pPr>
      <w:tabs>
        <w:tab w:val="center" w:pos="4703"/>
        <w:tab w:val="right" w:pos="9406"/>
      </w:tabs>
      <w:spacing w:after="0" w:line="240" w:lineRule="auto"/>
    </w:pPr>
    <w:rPr>
      <w:rFonts w:ascii="Times New Roman" w:hAnsi="Times New Roman"/>
      <w:sz w:val="24"/>
      <w:szCs w:val="24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96626"/>
    <w:rPr>
      <w:rFonts w:cs="Times New Roman"/>
      <w:sz w:val="24"/>
      <w:lang w:val="en-US" w:eastAsia="en-US"/>
    </w:rPr>
  </w:style>
  <w:style w:type="character" w:styleId="Hyperlink">
    <w:name w:val="Hyperlink"/>
    <w:basedOn w:val="DefaultParagraphFont"/>
    <w:uiPriority w:val="99"/>
    <w:rsid w:val="0026068E"/>
    <w:rPr>
      <w:rFonts w:cs="Times New Roman"/>
      <w:color w:val="0000FF"/>
      <w:u w:val="single"/>
    </w:rPr>
  </w:style>
  <w:style w:type="paragraph" w:customStyle="1" w:styleId="OiaeaeiYiio2">
    <w:name w:val="O?ia eaeiYiio 2"/>
    <w:basedOn w:val="Normal"/>
    <w:uiPriority w:val="99"/>
    <w:rsid w:val="00205BB1"/>
    <w:pPr>
      <w:widowControl w:val="0"/>
      <w:spacing w:after="0" w:line="240" w:lineRule="auto"/>
      <w:jc w:val="right"/>
    </w:pPr>
    <w:rPr>
      <w:rFonts w:ascii="Times New Roman" w:hAnsi="Times New Roman"/>
      <w:i/>
      <w:sz w:val="16"/>
      <w:szCs w:val="20"/>
      <w:lang w:eastAsia="bg-BG"/>
    </w:rPr>
  </w:style>
  <w:style w:type="paragraph" w:styleId="FootnoteText">
    <w:name w:val="footnote text"/>
    <w:basedOn w:val="Normal"/>
    <w:link w:val="FootnoteTextChar"/>
    <w:uiPriority w:val="99"/>
    <w:rsid w:val="00205BB1"/>
    <w:pPr>
      <w:spacing w:after="0" w:line="240" w:lineRule="auto"/>
    </w:pPr>
    <w:rPr>
      <w:rFonts w:ascii="Times New Roman" w:hAnsi="Times New Roman"/>
      <w:sz w:val="20"/>
      <w:szCs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AB3C27"/>
    <w:rPr>
      <w:rFonts w:cs="Times New Roman"/>
      <w:lang w:val="en-US" w:eastAsia="en-US"/>
    </w:rPr>
  </w:style>
  <w:style w:type="character" w:styleId="FootnoteReference">
    <w:name w:val="footnote reference"/>
    <w:basedOn w:val="DefaultParagraphFont"/>
    <w:uiPriority w:val="99"/>
    <w:rsid w:val="00205BB1"/>
    <w:rPr>
      <w:rFonts w:cs="Times New Roman"/>
      <w:vertAlign w:val="superscript"/>
    </w:rPr>
  </w:style>
  <w:style w:type="paragraph" w:styleId="ListParagraph">
    <w:name w:val="List Paragraph"/>
    <w:basedOn w:val="Normal"/>
    <w:uiPriority w:val="99"/>
    <w:qFormat/>
    <w:rsid w:val="009D005E"/>
    <w:pPr>
      <w:ind w:left="720"/>
      <w:contextualSpacing/>
    </w:pPr>
    <w:rPr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rsid w:val="00E11642"/>
    <w:pPr>
      <w:spacing w:after="0" w:line="240" w:lineRule="auto"/>
    </w:pPr>
    <w:rPr>
      <w:rFonts w:ascii="Tahoma" w:hAnsi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96626"/>
    <w:rPr>
      <w:rFonts w:ascii="Tahoma" w:hAnsi="Tahoma" w:cs="Times New Roman"/>
      <w:sz w:val="16"/>
      <w:lang w:val="en-US" w:eastAsia="en-US"/>
    </w:rPr>
  </w:style>
  <w:style w:type="paragraph" w:customStyle="1" w:styleId="Char1CharCharCharCharCharCharCharCharCharCharCharCharCharCharCharCharCharCharCharCharChar">
    <w:name w:val="Char1 Char Char Char Char Char Char Char Char Char Char Char Char Char Char Char Знак Знак Char Char Char Char Char Char"/>
    <w:basedOn w:val="Normal"/>
    <w:uiPriority w:val="99"/>
    <w:rsid w:val="009A6EBC"/>
    <w:pPr>
      <w:tabs>
        <w:tab w:val="left" w:pos="709"/>
      </w:tabs>
      <w:spacing w:after="0" w:line="240" w:lineRule="auto"/>
    </w:pPr>
    <w:rPr>
      <w:rFonts w:ascii="Tahoma" w:hAnsi="Tahoma"/>
      <w:sz w:val="24"/>
      <w:szCs w:val="24"/>
      <w:lang w:val="pl-PL" w:eastAsia="pl-PL"/>
    </w:rPr>
  </w:style>
  <w:style w:type="paragraph" w:customStyle="1" w:styleId="Char1CharCharCharCharChar">
    <w:name w:val="Char1 Char Char Char Char Char"/>
    <w:basedOn w:val="Normal"/>
    <w:uiPriority w:val="99"/>
    <w:rsid w:val="00AE7C98"/>
    <w:pPr>
      <w:tabs>
        <w:tab w:val="left" w:pos="709"/>
      </w:tabs>
      <w:spacing w:after="0" w:line="240" w:lineRule="auto"/>
    </w:pPr>
    <w:rPr>
      <w:rFonts w:ascii="Tahoma" w:hAnsi="Tahoma"/>
      <w:sz w:val="24"/>
      <w:szCs w:val="24"/>
      <w:lang w:val="pl-PL" w:eastAsia="pl-PL"/>
    </w:rPr>
  </w:style>
  <w:style w:type="paragraph" w:customStyle="1" w:styleId="MTDisplayEquation">
    <w:name w:val="MTDisplayEquation"/>
    <w:basedOn w:val="Normal"/>
    <w:next w:val="Normal"/>
    <w:uiPriority w:val="99"/>
    <w:rsid w:val="004821D6"/>
    <w:pPr>
      <w:tabs>
        <w:tab w:val="center" w:pos="4540"/>
        <w:tab w:val="right" w:pos="9080"/>
      </w:tabs>
      <w:spacing w:after="0" w:line="240" w:lineRule="auto"/>
    </w:pPr>
    <w:rPr>
      <w:rFonts w:ascii="Times New Roman" w:hAnsi="Times New Roman"/>
      <w:sz w:val="24"/>
      <w:szCs w:val="24"/>
      <w:lang w:eastAsia="bg-BG"/>
    </w:rPr>
  </w:style>
  <w:style w:type="character" w:customStyle="1" w:styleId="grame">
    <w:name w:val="grame"/>
    <w:basedOn w:val="DefaultParagraphFont"/>
    <w:uiPriority w:val="99"/>
    <w:rsid w:val="003569F3"/>
    <w:rPr>
      <w:rFonts w:cs="Times New Roman"/>
    </w:rPr>
  </w:style>
  <w:style w:type="paragraph" w:customStyle="1" w:styleId="a">
    <w:name w:val="Знак"/>
    <w:basedOn w:val="Normal"/>
    <w:uiPriority w:val="99"/>
    <w:rsid w:val="004549CE"/>
    <w:pPr>
      <w:tabs>
        <w:tab w:val="left" w:pos="709"/>
      </w:tabs>
      <w:spacing w:after="0" w:line="240" w:lineRule="auto"/>
    </w:pPr>
    <w:rPr>
      <w:rFonts w:ascii="Tahoma" w:hAnsi="Tahoma"/>
      <w:sz w:val="24"/>
      <w:szCs w:val="24"/>
      <w:lang w:val="pl-PL" w:eastAsia="pl-PL"/>
    </w:rPr>
  </w:style>
  <w:style w:type="paragraph" w:styleId="BodyTextIndent">
    <w:name w:val="Body Text Indent"/>
    <w:basedOn w:val="Normal"/>
    <w:link w:val="BodyTextIndentChar"/>
    <w:uiPriority w:val="99"/>
    <w:rsid w:val="004549CE"/>
    <w:pPr>
      <w:spacing w:after="0" w:line="240" w:lineRule="auto"/>
      <w:ind w:left="5760" w:firstLine="720"/>
      <w:jc w:val="both"/>
    </w:pPr>
    <w:rPr>
      <w:rFonts w:ascii="Times New Roman" w:hAnsi="Times New Roman"/>
      <w:sz w:val="28"/>
      <w:szCs w:val="24"/>
      <w:lang w:eastAsia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F55430"/>
    <w:rPr>
      <w:rFonts w:cs="Times New Roman"/>
      <w:sz w:val="24"/>
      <w:szCs w:val="24"/>
      <w:lang w:val="en-US" w:eastAsia="en-US"/>
    </w:rPr>
  </w:style>
  <w:style w:type="paragraph" w:customStyle="1" w:styleId="1">
    <w:name w:val="Нормален1"/>
    <w:uiPriority w:val="99"/>
    <w:rsid w:val="00781281"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paragraph" w:customStyle="1" w:styleId="31">
    <w:name w:val="Заглавие 31"/>
    <w:basedOn w:val="1"/>
    <w:next w:val="1"/>
    <w:uiPriority w:val="99"/>
    <w:rsid w:val="00781281"/>
    <w:pPr>
      <w:keepNext/>
      <w:jc w:val="center"/>
    </w:pPr>
    <w:rPr>
      <w:b/>
      <w:bCs/>
      <w:caps/>
      <w:sz w:val="32"/>
      <w:szCs w:val="32"/>
      <w:lang w:val="bg-BG"/>
    </w:rPr>
  </w:style>
  <w:style w:type="paragraph" w:customStyle="1" w:styleId="10">
    <w:name w:val="Основен текст1"/>
    <w:basedOn w:val="1"/>
    <w:uiPriority w:val="99"/>
    <w:rsid w:val="00781281"/>
    <w:pPr>
      <w:spacing w:after="120"/>
    </w:pPr>
    <w:rPr>
      <w:lang w:val="bg-BG"/>
    </w:rPr>
  </w:style>
  <w:style w:type="paragraph" w:customStyle="1" w:styleId="CharChar">
    <w:name w:val="Char Char"/>
    <w:basedOn w:val="Normal"/>
    <w:uiPriority w:val="99"/>
    <w:rsid w:val="006B4277"/>
    <w:pPr>
      <w:spacing w:after="160" w:line="240" w:lineRule="exact"/>
    </w:pPr>
    <w:rPr>
      <w:rFonts w:ascii="Tahoma" w:hAnsi="Tahoma" w:cs="Tahoma"/>
      <w:sz w:val="20"/>
      <w:szCs w:val="20"/>
      <w:lang w:eastAsia="bg-BG"/>
    </w:rPr>
  </w:style>
  <w:style w:type="paragraph" w:styleId="ListBullet">
    <w:name w:val="List Bullet"/>
    <w:basedOn w:val="Normal"/>
    <w:link w:val="ListBulletChar"/>
    <w:uiPriority w:val="99"/>
    <w:rsid w:val="006B4277"/>
    <w:pPr>
      <w:widowControl w:val="0"/>
      <w:spacing w:after="0" w:line="240" w:lineRule="auto"/>
    </w:pPr>
    <w:rPr>
      <w:rFonts w:ascii="Arial" w:hAnsi="Arial"/>
      <w:sz w:val="24"/>
      <w:szCs w:val="20"/>
      <w:lang w:val="en-US"/>
    </w:rPr>
  </w:style>
  <w:style w:type="character" w:customStyle="1" w:styleId="ListBulletChar">
    <w:name w:val="List Bullet Char"/>
    <w:link w:val="ListBullet"/>
    <w:uiPriority w:val="99"/>
    <w:locked/>
    <w:rsid w:val="006B4277"/>
    <w:rPr>
      <w:rFonts w:ascii="Arial" w:hAnsi="Arial"/>
      <w:snapToGrid w:val="0"/>
      <w:sz w:val="24"/>
      <w:lang w:val="en-US" w:eastAsia="en-US"/>
    </w:rPr>
  </w:style>
  <w:style w:type="paragraph" w:customStyle="1" w:styleId="Char1CharCharCharCharCharCharCharCharCharCharCharCharCharCharCharCharChar">
    <w:name w:val="Char1 Char Char Char Char Char Char Char Char Char Char Char Char Char Char Char Char Char"/>
    <w:basedOn w:val="Normal"/>
    <w:uiPriority w:val="99"/>
    <w:rsid w:val="00307DC8"/>
    <w:pPr>
      <w:tabs>
        <w:tab w:val="left" w:pos="709"/>
      </w:tabs>
      <w:spacing w:after="0" w:line="240" w:lineRule="auto"/>
    </w:pPr>
    <w:rPr>
      <w:rFonts w:ascii="Tahoma" w:hAnsi="Tahoma"/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uiPriority w:val="99"/>
    <w:rsid w:val="00FF630A"/>
    <w:pPr>
      <w:spacing w:after="0" w:line="240" w:lineRule="auto"/>
    </w:pPr>
    <w:rPr>
      <w:rFonts w:ascii="Times New Roman" w:hAnsi="Times New Roman"/>
      <w:sz w:val="28"/>
      <w:szCs w:val="20"/>
      <w:lang w:eastAsia="bg-BG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55430"/>
    <w:rPr>
      <w:rFonts w:cs="Times New Roman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rsid w:val="003773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bg-BG"/>
    </w:rPr>
  </w:style>
  <w:style w:type="character" w:customStyle="1" w:styleId="spelle">
    <w:name w:val="spelle"/>
    <w:basedOn w:val="DefaultParagraphFont"/>
    <w:uiPriority w:val="99"/>
    <w:rsid w:val="003773F4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A71EBD"/>
    <w:rPr>
      <w:rFonts w:cs="Times New Roman"/>
      <w:i/>
    </w:rPr>
  </w:style>
  <w:style w:type="paragraph" w:styleId="NoSpacing">
    <w:name w:val="No Spacing"/>
    <w:link w:val="NoSpacingChar"/>
    <w:uiPriority w:val="99"/>
    <w:qFormat/>
    <w:rsid w:val="00096626"/>
    <w:rPr>
      <w:rFonts w:ascii="Calibri" w:hAnsi="Calibri"/>
    </w:rPr>
  </w:style>
  <w:style w:type="character" w:customStyle="1" w:styleId="NoSpacingChar">
    <w:name w:val="No Spacing Char"/>
    <w:link w:val="NoSpacing"/>
    <w:uiPriority w:val="99"/>
    <w:locked/>
    <w:rsid w:val="00096626"/>
    <w:rPr>
      <w:rFonts w:ascii="Calibri" w:hAnsi="Calibri"/>
      <w:sz w:val="22"/>
      <w:lang w:val="bg-BG" w:eastAsia="bg-BG"/>
    </w:rPr>
  </w:style>
  <w:style w:type="character" w:customStyle="1" w:styleId="mw-headline">
    <w:name w:val="mw-headline"/>
    <w:basedOn w:val="DefaultParagraphFont"/>
    <w:uiPriority w:val="99"/>
    <w:rsid w:val="00C81608"/>
    <w:rPr>
      <w:rFonts w:cs="Times New Roman"/>
    </w:rPr>
  </w:style>
  <w:style w:type="paragraph" w:customStyle="1" w:styleId="plain">
    <w:name w:val="plain"/>
    <w:basedOn w:val="Normal"/>
    <w:uiPriority w:val="99"/>
    <w:rsid w:val="00DA3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99"/>
    <w:qFormat/>
    <w:locked/>
    <w:rsid w:val="00DA3D73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690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90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36</TotalTime>
  <Pages>3</Pages>
  <Words>500</Words>
  <Characters>2855</Characters>
  <Application>Microsoft Office Outlook</Application>
  <DocSecurity>0</DocSecurity>
  <Lines>0</Lines>
  <Paragraphs>0</Paragraphs>
  <ScaleCrop>false</ScaleCrop>
  <Company>Sozopol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Община Созопол                      УДОСТОВЕРЕНИЕ                СОБСТВЕНИК</dc:title>
  <dc:subject/>
  <dc:creator>OBSHTINA</dc:creator>
  <cp:keywords/>
  <dc:description/>
  <cp:lastModifiedBy>ADMIN</cp:lastModifiedBy>
  <cp:revision>9</cp:revision>
  <cp:lastPrinted>2019-05-16T11:30:00Z</cp:lastPrinted>
  <dcterms:created xsi:type="dcterms:W3CDTF">2019-05-16T10:56:00Z</dcterms:created>
  <dcterms:modified xsi:type="dcterms:W3CDTF">2019-05-16T11:45:00Z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